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B304F" w14:textId="77777777" w:rsidR="00974889" w:rsidRDefault="00974889">
      <w:pPr>
        <w:jc w:val="center"/>
        <w:rPr>
          <w:b/>
          <w:bCs/>
          <w:sz w:val="8"/>
          <w:szCs w:val="8"/>
        </w:rPr>
      </w:pPr>
    </w:p>
    <w:p w14:paraId="1C493F7C" w14:textId="77777777" w:rsidR="00974889" w:rsidRDefault="00223C75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RELATÓRIO DE EVENTOS</w:t>
      </w:r>
    </w:p>
    <w:tbl>
      <w:tblPr>
        <w:tblW w:w="1045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2"/>
        <w:gridCol w:w="3106"/>
        <w:gridCol w:w="1146"/>
        <w:gridCol w:w="4082"/>
      </w:tblGrid>
      <w:tr w:rsidR="00974889" w14:paraId="68D3D011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top w:val="single" w:sz="12" w:space="0" w:color="000000"/>
            </w:tcBorders>
            <w:shd w:val="clear" w:color="auto" w:fill="76717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54A65" w14:textId="77777777" w:rsidR="00974889" w:rsidRDefault="00223C75">
            <w:pPr>
              <w:spacing w:after="0" w:line="240" w:lineRule="auto"/>
              <w:jc w:val="center"/>
              <w:rPr>
                <w:b/>
                <w:bCs/>
                <w:color w:val="FFFFFF"/>
                <w:sz w:val="28"/>
                <w:szCs w:val="28"/>
                <w:lang w:eastAsia="pt-BR"/>
              </w:rPr>
            </w:pPr>
            <w:r>
              <w:rPr>
                <w:b/>
                <w:bCs/>
                <w:color w:val="FFFFFF"/>
                <w:sz w:val="28"/>
                <w:szCs w:val="28"/>
                <w:lang w:eastAsia="pt-BR"/>
              </w:rPr>
              <w:t>INFORMAÇÕES DA COMISSÃO ORGANIZADORA</w:t>
            </w:r>
          </w:p>
        </w:tc>
      </w:tr>
      <w:tr w:rsidR="00974889" w14:paraId="1BDAD8C2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E2120A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Proponente/Responsável:</w:t>
            </w:r>
          </w:p>
        </w:tc>
      </w:tr>
      <w:tr w:rsidR="00974889" w14:paraId="344467F8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A5D20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E-mail:</w:t>
            </w:r>
          </w:p>
        </w:tc>
        <w:tc>
          <w:tcPr>
            <w:tcW w:w="5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935583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Telefone:</w:t>
            </w:r>
          </w:p>
        </w:tc>
      </w:tr>
      <w:tr w:rsidR="00974889" w14:paraId="4A2C0867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5565B8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Curso/Unidade/Diretoria/Departamento:</w:t>
            </w:r>
          </w:p>
        </w:tc>
      </w:tr>
      <w:tr w:rsidR="00974889" w14:paraId="42CE8E6F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B38FA" w14:textId="77777777" w:rsidR="00974889" w:rsidRDefault="00223C75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 xml:space="preserve">MEMBROS DA EQUIPE </w:t>
            </w:r>
          </w:p>
          <w:p w14:paraId="5ED59554" w14:textId="77777777" w:rsidR="00974889" w:rsidRDefault="00223C75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 xml:space="preserve">(INFORMAÇÕES UTILIZADAS PARA CERTIFICAÇÃO DA COMISSÃO </w:t>
            </w:r>
            <w:r>
              <w:rPr>
                <w:b/>
                <w:bCs/>
                <w:sz w:val="24"/>
                <w:szCs w:val="24"/>
                <w:lang w:eastAsia="pt-BR"/>
              </w:rPr>
              <w:t>ORGANIZADORA)</w:t>
            </w:r>
          </w:p>
        </w:tc>
      </w:tr>
      <w:tr w:rsidR="00974889" w14:paraId="489D28E6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B06C7" w14:textId="77777777" w:rsidR="00974889" w:rsidRDefault="00974889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FBA97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Completo</w:t>
            </w:r>
          </w:p>
        </w:tc>
        <w:tc>
          <w:tcPr>
            <w:tcW w:w="408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5F279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Categoria</w:t>
            </w:r>
          </w:p>
          <w:p w14:paraId="25D3C79A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(Docente, Discente, TAE, Colaborador Externo)</w:t>
            </w:r>
          </w:p>
        </w:tc>
      </w:tr>
      <w:tr w:rsidR="00974889" w14:paraId="02F62F93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6E41C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Coordenador:</w:t>
            </w: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9D6DE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4F48B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2C3A3DFE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8BBAEC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Demais membros:</w:t>
            </w: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EC322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0C033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5494D698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690E77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CD93A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06526B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00C730B4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F96BA5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A37E65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34C06F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020B479E" w14:textId="77777777">
        <w:tblPrEx>
          <w:tblCellMar>
            <w:top w:w="0" w:type="dxa"/>
            <w:bottom w:w="0" w:type="dxa"/>
          </w:tblCellMar>
        </w:tblPrEx>
        <w:tc>
          <w:tcPr>
            <w:tcW w:w="2122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A41CB7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E8294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454F0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467D6FF2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4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C7365E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Carga Horária Comissão Organizadora (</w:t>
            </w:r>
            <w:proofErr w:type="spellStart"/>
            <w:r>
              <w:rPr>
                <w:sz w:val="24"/>
                <w:szCs w:val="24"/>
                <w:lang w:eastAsia="pt-BR"/>
              </w:rPr>
              <w:t>qtde</w:t>
            </w:r>
            <w:proofErr w:type="spellEnd"/>
            <w:r>
              <w:rPr>
                <w:sz w:val="24"/>
                <w:szCs w:val="24"/>
                <w:lang w:eastAsia="pt-BR"/>
              </w:rPr>
              <w:t>. horas):</w:t>
            </w:r>
          </w:p>
        </w:tc>
      </w:tr>
    </w:tbl>
    <w:p w14:paraId="553C5F6F" w14:textId="77777777" w:rsidR="00974889" w:rsidRDefault="00223C75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Obs.: Será certificado pela DIREX, apenas os membros da </w:t>
      </w:r>
      <w:r>
        <w:rPr>
          <w:b/>
          <w:bCs/>
          <w:i/>
          <w:iCs/>
        </w:rPr>
        <w:t>Comissão Organizadora. Os demais certificados deverão ser fornecidos pela Comissão Organizadora do Evento.</w:t>
      </w:r>
    </w:p>
    <w:tbl>
      <w:tblPr>
        <w:tblW w:w="1045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28"/>
        <w:gridCol w:w="5228"/>
      </w:tblGrid>
      <w:tr w:rsidR="00974889" w14:paraId="3733237B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</w:tcBorders>
            <w:shd w:val="clear" w:color="auto" w:fill="76717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60FA7" w14:textId="77777777" w:rsidR="00974889" w:rsidRDefault="00223C75">
            <w:pPr>
              <w:spacing w:after="0" w:line="240" w:lineRule="auto"/>
              <w:jc w:val="center"/>
              <w:rPr>
                <w:b/>
                <w:bCs/>
                <w:color w:val="FFFFFF"/>
                <w:sz w:val="28"/>
                <w:szCs w:val="28"/>
                <w:lang w:eastAsia="pt-BR"/>
              </w:rPr>
            </w:pPr>
            <w:r>
              <w:rPr>
                <w:b/>
                <w:bCs/>
                <w:color w:val="FFFFFF"/>
                <w:sz w:val="28"/>
                <w:szCs w:val="28"/>
                <w:lang w:eastAsia="pt-BR"/>
              </w:rPr>
              <w:t>INFORMAÇÕES DO EVENTO REALIZADO</w:t>
            </w:r>
          </w:p>
        </w:tc>
      </w:tr>
      <w:tr w:rsidR="00974889" w14:paraId="4B76F407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4E6CC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Evento:</w:t>
            </w:r>
          </w:p>
        </w:tc>
      </w:tr>
      <w:tr w:rsidR="00974889" w14:paraId="25823554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C9B2B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Data: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9864F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Horário:</w:t>
            </w:r>
          </w:p>
        </w:tc>
      </w:tr>
      <w:tr w:rsidR="00974889" w14:paraId="395E94C6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4ACF0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Local: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AB295C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Carga Horária Evento (</w:t>
            </w:r>
            <w:proofErr w:type="spellStart"/>
            <w:r>
              <w:rPr>
                <w:sz w:val="24"/>
                <w:szCs w:val="24"/>
                <w:lang w:eastAsia="pt-BR"/>
              </w:rPr>
              <w:t>qtde</w:t>
            </w:r>
            <w:proofErr w:type="spellEnd"/>
            <w:r>
              <w:rPr>
                <w:sz w:val="24"/>
                <w:szCs w:val="24"/>
                <w:lang w:eastAsia="pt-BR"/>
              </w:rPr>
              <w:t xml:space="preserve">. horas): </w:t>
            </w:r>
          </w:p>
        </w:tc>
      </w:tr>
      <w:tr w:rsidR="00974889" w14:paraId="14931439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E4E69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Objetivos:</w:t>
            </w:r>
          </w:p>
        </w:tc>
      </w:tr>
      <w:tr w:rsidR="00974889" w14:paraId="44210105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7B8EC5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Público-alvo:</w:t>
            </w:r>
          </w:p>
        </w:tc>
      </w:tr>
      <w:tr w:rsidR="00974889" w14:paraId="0E77D610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0F468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Público Interno Esperado: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D2096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Público Externo Esperado:</w:t>
            </w:r>
          </w:p>
        </w:tc>
      </w:tr>
      <w:tr w:rsidR="00974889" w14:paraId="2EB208C9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BE6CD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Instituições Parceiras:</w:t>
            </w:r>
          </w:p>
        </w:tc>
      </w:tr>
      <w:tr w:rsidR="00974889" w14:paraId="6ADD1A04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7D757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Palestrante:</w:t>
            </w:r>
          </w:p>
        </w:tc>
      </w:tr>
      <w:tr w:rsidR="00974889" w14:paraId="7B7B9617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3BFD92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Nome do Moderador:</w:t>
            </w:r>
          </w:p>
        </w:tc>
      </w:tr>
      <w:tr w:rsidR="00974889" w14:paraId="792839CC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9D835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Projeto de extensão ao qual o evento é vinculado (opcional):</w:t>
            </w:r>
          </w:p>
        </w:tc>
      </w:tr>
      <w:tr w:rsidR="00974889" w14:paraId="7C3831AA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E516E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Número de Vagas que foram disponibilizadas para o evento: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CC6A86D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 xml:space="preserve">Número de </w:t>
            </w:r>
            <w:r>
              <w:rPr>
                <w:sz w:val="24"/>
                <w:szCs w:val="24"/>
                <w:lang w:eastAsia="pt-BR"/>
              </w:rPr>
              <w:t>Inscritos:</w:t>
            </w:r>
          </w:p>
        </w:tc>
      </w:tr>
      <w:tr w:rsidR="00974889" w14:paraId="21F4910C" w14:textId="77777777">
        <w:tblPrEx>
          <w:tblCellMar>
            <w:top w:w="0" w:type="dxa"/>
            <w:bottom w:w="0" w:type="dxa"/>
          </w:tblCellMar>
        </w:tblPrEx>
        <w:tc>
          <w:tcPr>
            <w:tcW w:w="52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63F52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Número de participantes externos:</w:t>
            </w: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47EA4E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00C7B81A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6D439D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* Em caso de participantes externos especificar a instituição(</w:t>
            </w:r>
            <w:proofErr w:type="spellStart"/>
            <w:r>
              <w:rPr>
                <w:sz w:val="24"/>
                <w:szCs w:val="24"/>
                <w:lang w:eastAsia="pt-BR"/>
              </w:rPr>
              <w:t>ões</w:t>
            </w:r>
            <w:proofErr w:type="spellEnd"/>
            <w:r>
              <w:rPr>
                <w:sz w:val="24"/>
                <w:szCs w:val="24"/>
                <w:lang w:eastAsia="pt-BR"/>
              </w:rPr>
              <w:t>) e/ou comunidade(s):</w:t>
            </w:r>
          </w:p>
        </w:tc>
      </w:tr>
      <w:tr w:rsidR="00974889" w14:paraId="4057896C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EE7DAA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t>Número de discentes internos (IF Goiano – Campus Rio Verde):</w:t>
            </w:r>
          </w:p>
        </w:tc>
      </w:tr>
      <w:tr w:rsidR="00974889" w14:paraId="13F66667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3FCF15" w14:textId="77777777" w:rsidR="00974889" w:rsidRDefault="00223C75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  <w:r>
              <w:rPr>
                <w:sz w:val="24"/>
                <w:szCs w:val="24"/>
                <w:lang w:eastAsia="pt-BR"/>
              </w:rPr>
              <w:lastRenderedPageBreak/>
              <w:t xml:space="preserve">* Em caso de discentes internos, especificar </w:t>
            </w:r>
            <w:r>
              <w:rPr>
                <w:sz w:val="24"/>
                <w:szCs w:val="24"/>
                <w:lang w:eastAsia="pt-BR"/>
              </w:rPr>
              <w:t>qual(ais) o(s) curso(s) envolvido(s):</w:t>
            </w:r>
          </w:p>
          <w:p w14:paraId="1FF84EDE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37FB43FF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34965" w14:textId="77777777" w:rsidR="00974889" w:rsidRDefault="00223C75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FORMA DE REALIZAÇÃO DO EVENTO</w:t>
            </w:r>
          </w:p>
          <w:p w14:paraId="54E38893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Presencial     (     ) Virtual     </w:t>
            </w:r>
          </w:p>
        </w:tc>
      </w:tr>
      <w:tr w:rsidR="00974889" w14:paraId="35B8287D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C6A40" w14:textId="77777777" w:rsidR="00974889" w:rsidRDefault="00223C75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TIPO DE EVENTO</w:t>
            </w:r>
          </w:p>
          <w:p w14:paraId="0334E036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Seminário     (     ) Simpósio     (     ) Workshop     (     ) Congresso     (     ) Palestra</w:t>
            </w:r>
          </w:p>
          <w:p w14:paraId="1E8A2B9F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</w:t>
            </w:r>
            <w:r>
              <w:rPr>
                <w:sz w:val="24"/>
                <w:szCs w:val="24"/>
                <w:lang w:eastAsia="pt-BR"/>
              </w:rPr>
              <w:t>Outro:__________________________________________________________</w:t>
            </w:r>
          </w:p>
        </w:tc>
      </w:tr>
      <w:tr w:rsidR="00974889" w14:paraId="1ACD18BC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616F4" w14:textId="77777777" w:rsidR="00974889" w:rsidRDefault="00223C75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ÁREA DE CONHECIMENTO</w:t>
            </w:r>
          </w:p>
          <w:p w14:paraId="1FDB7CCA" w14:textId="77777777" w:rsidR="00974889" w:rsidRDefault="00223C75">
            <w:pPr>
              <w:pStyle w:val="NormalWeb"/>
              <w:spacing w:before="0" w:after="0" w:line="360" w:lineRule="auto"/>
            </w:pPr>
            <w:r>
              <w:rPr>
                <w:rFonts w:ascii="Arial" w:hAnsi="Arial" w:cs="Arial"/>
                <w:color w:val="auto"/>
              </w:rPr>
              <w:t xml:space="preserve">  </w:t>
            </w:r>
            <w:proofErr w:type="gramStart"/>
            <w:r>
              <w:rPr>
                <w:rFonts w:ascii="Arial" w:hAnsi="Arial" w:cs="Arial"/>
                <w:color w:val="auto"/>
                <w:sz w:val="22"/>
                <w:szCs w:val="22"/>
              </w:rPr>
              <w:t>(  )</w:t>
            </w:r>
            <w:proofErr w:type="gram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Ciências Exatas e da Terra          (  ) Ciências Biológicas             (  ) Engenharia/Tecnologia</w:t>
            </w:r>
          </w:p>
          <w:p w14:paraId="424F0575" w14:textId="77777777" w:rsidR="00974889" w:rsidRDefault="00223C75">
            <w:pPr>
              <w:pStyle w:val="NormalWeb"/>
              <w:spacing w:before="0" w:after="0" w:line="360" w:lineRule="auto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</w:t>
            </w:r>
            <w:proofErr w:type="gramStart"/>
            <w:r>
              <w:rPr>
                <w:rFonts w:ascii="Arial" w:hAnsi="Arial" w:cs="Arial"/>
                <w:color w:val="auto"/>
                <w:sz w:val="22"/>
                <w:szCs w:val="22"/>
              </w:rPr>
              <w:t>(  )</w:t>
            </w:r>
            <w:proofErr w:type="gram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Ciências da Saúde </w:t>
            </w: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                    (  ) Ciências Agrárias                (  ) Ciências Humanas</w:t>
            </w:r>
          </w:p>
          <w:p w14:paraId="6C913C8F" w14:textId="77777777" w:rsidR="00974889" w:rsidRDefault="00223C75">
            <w:pPr>
              <w:pStyle w:val="NormalWeb"/>
              <w:spacing w:before="0" w:after="0" w:line="360" w:lineRule="auto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 </w:t>
            </w:r>
            <w:proofErr w:type="gramStart"/>
            <w:r>
              <w:rPr>
                <w:rFonts w:ascii="Arial" w:hAnsi="Arial" w:cs="Arial"/>
                <w:color w:val="auto"/>
                <w:sz w:val="22"/>
                <w:szCs w:val="22"/>
              </w:rPr>
              <w:t>(  )</w:t>
            </w:r>
            <w:proofErr w:type="gram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Ciências Sociais e Aplicadas       (  ) Linguística, Letras e Artes   (  ) Esporte</w:t>
            </w:r>
          </w:p>
        </w:tc>
      </w:tr>
      <w:tr w:rsidR="00974889" w14:paraId="0BBB933F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gridSpan w:val="2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3AB598" w14:textId="77777777" w:rsidR="00974889" w:rsidRDefault="00223C75">
            <w:pPr>
              <w:spacing w:after="0" w:line="276" w:lineRule="auto"/>
              <w:jc w:val="center"/>
              <w:rPr>
                <w:b/>
                <w:bCs/>
                <w:sz w:val="24"/>
                <w:szCs w:val="24"/>
                <w:lang w:eastAsia="pt-BR"/>
              </w:rPr>
            </w:pPr>
            <w:r>
              <w:rPr>
                <w:b/>
                <w:bCs/>
                <w:sz w:val="24"/>
                <w:szCs w:val="24"/>
                <w:lang w:eastAsia="pt-BR"/>
              </w:rPr>
              <w:t>ÁREAS TEMÁTICAS (PLANO NACIONAL DE EXTENSÃO UNIVERSITÁRIA)</w:t>
            </w:r>
          </w:p>
          <w:p w14:paraId="6C556521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Comunicação     </w:t>
            </w:r>
            <w:r>
              <w:rPr>
                <w:sz w:val="24"/>
                <w:szCs w:val="24"/>
                <w:lang w:eastAsia="pt-BR"/>
              </w:rPr>
              <w:t>(     ) Direitos Humanos     (     ) Educação     (     ) Tecnologia de Produção</w:t>
            </w:r>
          </w:p>
          <w:p w14:paraId="231585D2" w14:textId="77777777" w:rsidR="00974889" w:rsidRDefault="00223C75">
            <w:pPr>
              <w:spacing w:after="0" w:line="276" w:lineRule="auto"/>
              <w:jc w:val="center"/>
              <w:rPr>
                <w:sz w:val="24"/>
                <w:szCs w:val="24"/>
                <w:lang w:eastAsia="pt-BR"/>
              </w:rPr>
            </w:pPr>
            <w:proofErr w:type="gramStart"/>
            <w:r>
              <w:rPr>
                <w:sz w:val="24"/>
                <w:szCs w:val="24"/>
                <w:lang w:eastAsia="pt-BR"/>
              </w:rPr>
              <w:t xml:space="preserve">(  </w:t>
            </w:r>
            <w:proofErr w:type="gramEnd"/>
            <w:r>
              <w:rPr>
                <w:sz w:val="24"/>
                <w:szCs w:val="24"/>
                <w:lang w:eastAsia="pt-BR"/>
              </w:rPr>
              <w:t xml:space="preserve">   ) Meio Ambiente     (     ) Saúde     (     ) Trabalho     (     ) Cultura     (     ) Esporte     (     ) Egresso</w:t>
            </w:r>
          </w:p>
        </w:tc>
      </w:tr>
    </w:tbl>
    <w:p w14:paraId="360C9614" w14:textId="77777777" w:rsidR="00974889" w:rsidRDefault="00223C75">
      <w:pPr>
        <w:rPr>
          <w:b/>
          <w:bCs/>
          <w:i/>
          <w:iCs/>
        </w:rPr>
      </w:pPr>
      <w:r>
        <w:rPr>
          <w:b/>
          <w:bCs/>
          <w:i/>
          <w:iCs/>
        </w:rPr>
        <w:t>Obs.: Inserir anexo a programação detalhada do evento</w:t>
      </w:r>
      <w:r>
        <w:rPr>
          <w:b/>
          <w:bCs/>
          <w:i/>
          <w:iCs/>
        </w:rPr>
        <w:t>, caso haja mais de uma palestra/apresentação.</w:t>
      </w:r>
    </w:p>
    <w:tbl>
      <w:tblPr>
        <w:tblW w:w="1045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456"/>
      </w:tblGrid>
      <w:tr w:rsidR="00974889" w14:paraId="6D49C841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tcBorders>
              <w:top w:val="single" w:sz="12" w:space="0" w:color="000000"/>
            </w:tcBorders>
            <w:shd w:val="clear" w:color="auto" w:fill="76717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64DF7" w14:textId="77777777" w:rsidR="00974889" w:rsidRDefault="00223C75">
            <w:pPr>
              <w:spacing w:after="0" w:line="240" w:lineRule="auto"/>
              <w:jc w:val="center"/>
              <w:rPr>
                <w:b/>
                <w:bCs/>
                <w:color w:val="FFFFFF"/>
                <w:sz w:val="28"/>
                <w:szCs w:val="28"/>
                <w:lang w:eastAsia="pt-BR"/>
              </w:rPr>
            </w:pPr>
            <w:r>
              <w:rPr>
                <w:b/>
                <w:bCs/>
                <w:color w:val="FFFFFF"/>
                <w:sz w:val="28"/>
                <w:szCs w:val="28"/>
                <w:lang w:eastAsia="pt-BR"/>
              </w:rPr>
              <w:t>DESENVOLVIMENTO</w:t>
            </w:r>
          </w:p>
        </w:tc>
      </w:tr>
      <w:tr w:rsidR="00974889" w14:paraId="0CEA13FB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94696A" w14:textId="77777777" w:rsidR="00974889" w:rsidRDefault="00223C7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32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 evento está vinculado a projetos de extensão? Se sim, descreva o nome do Projeto:</w:t>
            </w:r>
          </w:p>
          <w:p w14:paraId="529CCE77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64A98598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5676F44E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2C87373E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5A5F165F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  <w:tr w:rsidR="00974889" w14:paraId="451D3E2C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D3304" w14:textId="77777777" w:rsidR="00974889" w:rsidRDefault="00223C7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32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Resumo do evento ou relato da experiência:</w:t>
            </w:r>
          </w:p>
          <w:p w14:paraId="146AE816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64566058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60BAED54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7E2F95CA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02926444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974889" w14:paraId="49809182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7040B" w14:textId="77777777" w:rsidR="00974889" w:rsidRDefault="00223C7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32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Avaliação do evento: (considerações sobre os </w:t>
            </w:r>
            <w:r>
              <w:rPr>
                <w:rFonts w:ascii="Arial" w:hAnsi="Arial" w:cs="Arial"/>
              </w:rPr>
              <w:t>objetivos atingidos e as dificuldades encontradas na execução.</w:t>
            </w:r>
          </w:p>
          <w:p w14:paraId="7292CD3F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04D8CD05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0C3DF849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406AB63A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58DDA144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974889" w14:paraId="36D3ADF4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AFFF7" w14:textId="77777777" w:rsidR="00974889" w:rsidRDefault="00223C7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321"/>
            </w:pPr>
            <w:r>
              <w:rPr>
                <w:rFonts w:ascii="Arial" w:hAnsi="Arial" w:cs="Arial"/>
              </w:rPr>
              <w:t xml:space="preserve">Cumprimento do Cronograma no período / Resultados atingidos: </w:t>
            </w:r>
            <w:r>
              <w:rPr>
                <w:rFonts w:ascii="Arial" w:hAnsi="Arial" w:cs="Arial"/>
                <w:i/>
                <w:iCs/>
              </w:rPr>
              <w:t>Descrever o cronograma das atividades realizadas.</w:t>
            </w:r>
          </w:p>
          <w:p w14:paraId="121A9B79" w14:textId="77777777" w:rsidR="00974889" w:rsidRDefault="00974889">
            <w:pPr>
              <w:pStyle w:val="PargrafodaLista"/>
              <w:spacing w:after="0" w:line="240" w:lineRule="auto"/>
              <w:rPr>
                <w:rFonts w:ascii="Arial" w:hAnsi="Arial" w:cs="Arial"/>
              </w:rPr>
            </w:pPr>
          </w:p>
          <w:p w14:paraId="21CB2449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093BC842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557E473E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6880095C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  <w:p w14:paraId="12F40796" w14:textId="77777777" w:rsidR="00974889" w:rsidRDefault="00974889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974889" w14:paraId="1F4FF08E" w14:textId="77777777">
        <w:tblPrEx>
          <w:tblCellMar>
            <w:top w:w="0" w:type="dxa"/>
            <w:bottom w:w="0" w:type="dxa"/>
          </w:tblCellMar>
        </w:tblPrEx>
        <w:tc>
          <w:tcPr>
            <w:tcW w:w="10456" w:type="dxa"/>
            <w:tcBorders>
              <w:bottom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C546C6" w14:textId="77777777" w:rsidR="00974889" w:rsidRDefault="00223C75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ind w:left="32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Sugestões / outras observações:</w:t>
            </w:r>
          </w:p>
          <w:p w14:paraId="383911AA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  <w:p w14:paraId="00678ACB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  <w:p w14:paraId="1F442DAB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  <w:p w14:paraId="1598BB23" w14:textId="77777777" w:rsidR="00974889" w:rsidRDefault="00974889">
            <w:pPr>
              <w:spacing w:after="0" w:line="276" w:lineRule="auto"/>
              <w:rPr>
                <w:sz w:val="24"/>
                <w:szCs w:val="24"/>
                <w:lang w:eastAsia="pt-BR"/>
              </w:rPr>
            </w:pPr>
          </w:p>
        </w:tc>
      </w:tr>
    </w:tbl>
    <w:p w14:paraId="58CC2BF6" w14:textId="77777777" w:rsidR="00974889" w:rsidRDefault="00974889">
      <w:pPr>
        <w:spacing w:after="0" w:line="240" w:lineRule="auto"/>
        <w:jc w:val="center"/>
        <w:rPr>
          <w:b/>
          <w:bCs/>
          <w:i/>
          <w:iCs/>
        </w:rPr>
      </w:pPr>
    </w:p>
    <w:p w14:paraId="011002E3" w14:textId="77777777" w:rsidR="002A7023" w:rsidRPr="002A7023" w:rsidRDefault="002A7023" w:rsidP="002A7023">
      <w:pPr>
        <w:spacing w:after="0" w:line="240" w:lineRule="auto"/>
        <w:jc w:val="both"/>
        <w:textAlignment w:val="auto"/>
        <w:rPr>
          <w:rFonts w:ascii="Arial" w:hAnsi="Arial" w:cs="Arial"/>
          <w:b/>
          <w:bCs/>
          <w:color w:val="FF0000"/>
          <w:sz w:val="24"/>
          <w:szCs w:val="24"/>
        </w:rPr>
      </w:pPr>
      <w:r w:rsidRPr="002A7023">
        <w:rPr>
          <w:rFonts w:ascii="Arial" w:hAnsi="Arial" w:cs="Arial"/>
          <w:b/>
          <w:bCs/>
          <w:color w:val="FF0000"/>
          <w:sz w:val="24"/>
          <w:szCs w:val="24"/>
        </w:rPr>
        <w:t>ANEXAR: AS FOTOS COM LEGENDAS (OBRIGATÓRIO)</w:t>
      </w:r>
    </w:p>
    <w:p w14:paraId="5E4B8126" w14:textId="7A46270B" w:rsidR="002A7023" w:rsidRPr="002A7023" w:rsidRDefault="002A7023" w:rsidP="002A7023">
      <w:pPr>
        <w:jc w:val="both"/>
        <w:rPr>
          <w:rFonts w:ascii="Arial" w:hAnsi="Arial" w:cs="Arial"/>
          <w:color w:val="FF0000"/>
          <w:sz w:val="18"/>
        </w:rPr>
      </w:pPr>
      <w:r w:rsidRPr="002A7023">
        <w:rPr>
          <w:rFonts w:ascii="Arial" w:hAnsi="Arial" w:cs="Arial"/>
          <w:color w:val="FF0000"/>
          <w:sz w:val="18"/>
        </w:rPr>
        <w:t xml:space="preserve">O Coordenador do evento deverá encaminhar </w:t>
      </w:r>
      <w:r w:rsidRPr="002A7023">
        <w:rPr>
          <w:rFonts w:ascii="Arial" w:hAnsi="Arial" w:cs="Arial"/>
          <w:color w:val="FF0000"/>
          <w:sz w:val="18"/>
        </w:rPr>
        <w:t>o</w:t>
      </w:r>
      <w:r w:rsidRPr="002A7023">
        <w:rPr>
          <w:rFonts w:ascii="Arial" w:hAnsi="Arial" w:cs="Arial"/>
          <w:color w:val="FF0000"/>
          <w:sz w:val="18"/>
        </w:rPr>
        <w:t xml:space="preserve"> relatório e as fotos que caracterizam o evento. Devendo constar os seguintes dados: Data e nome do evento e inserir legendas nas fotos.</w:t>
      </w:r>
    </w:p>
    <w:p w14:paraId="2BBF54EF" w14:textId="77777777" w:rsidR="00974889" w:rsidRDefault="00974889">
      <w:pPr>
        <w:spacing w:after="0" w:line="240" w:lineRule="auto"/>
        <w:jc w:val="center"/>
        <w:rPr>
          <w:b/>
          <w:bCs/>
          <w:i/>
          <w:iCs/>
        </w:rPr>
      </w:pPr>
    </w:p>
    <w:p w14:paraId="662A231F" w14:textId="77777777" w:rsidR="00974889" w:rsidRDefault="00974889">
      <w:pPr>
        <w:spacing w:after="0" w:line="240" w:lineRule="auto"/>
        <w:jc w:val="center"/>
        <w:rPr>
          <w:b/>
          <w:bCs/>
          <w:i/>
          <w:iCs/>
        </w:rPr>
      </w:pPr>
    </w:p>
    <w:p w14:paraId="79925558" w14:textId="77777777" w:rsidR="00974889" w:rsidRDefault="00974889">
      <w:pPr>
        <w:spacing w:after="0" w:line="240" w:lineRule="auto"/>
        <w:jc w:val="center"/>
        <w:rPr>
          <w:b/>
          <w:bCs/>
          <w:i/>
          <w:iCs/>
        </w:rPr>
      </w:pPr>
    </w:p>
    <w:p w14:paraId="7DE0FF2F" w14:textId="77777777" w:rsidR="00974889" w:rsidRDefault="00974889">
      <w:pPr>
        <w:spacing w:after="0" w:line="240" w:lineRule="auto"/>
        <w:jc w:val="center"/>
        <w:rPr>
          <w:b/>
          <w:bCs/>
          <w:i/>
          <w:iCs/>
        </w:rPr>
      </w:pPr>
    </w:p>
    <w:p w14:paraId="3BAAB5C5" w14:textId="77777777" w:rsidR="00974889" w:rsidRDefault="00223C7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</w:t>
      </w:r>
    </w:p>
    <w:p w14:paraId="1F0C1E9C" w14:textId="77777777" w:rsidR="00974889" w:rsidRDefault="00223C75">
      <w:pPr>
        <w:spacing w:after="0" w:line="240" w:lineRule="auto"/>
        <w:jc w:val="center"/>
      </w:pPr>
      <w:r>
        <w:rPr>
          <w:rFonts w:ascii="Arial" w:hAnsi="Arial" w:cs="Arial"/>
          <w:sz w:val="24"/>
          <w:szCs w:val="24"/>
        </w:rPr>
        <w:t>Coordenador do Evento</w:t>
      </w:r>
    </w:p>
    <w:p w14:paraId="2EFF0A8F" w14:textId="77777777" w:rsidR="00974889" w:rsidRDefault="0097488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944D928" w14:textId="77777777" w:rsidR="00974889" w:rsidRDefault="0097488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14B98C4" w14:textId="77777777" w:rsidR="00974889" w:rsidRDefault="0097488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C306AC0" w14:textId="77777777" w:rsidR="00974889" w:rsidRDefault="00223C7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</w:t>
      </w:r>
    </w:p>
    <w:p w14:paraId="287C0F88" w14:textId="77777777" w:rsidR="00974889" w:rsidRDefault="00223C7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Gerente de Extensão ou Equivalente</w:t>
      </w:r>
    </w:p>
    <w:p w14:paraId="3A6CAEB2" w14:textId="77777777" w:rsidR="00974889" w:rsidRDefault="0097488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7676B7C8" w14:textId="77777777" w:rsidR="00974889" w:rsidRDefault="0097488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3755AAF" w14:textId="77777777" w:rsidR="00974889" w:rsidRDefault="0097488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824BC20" w14:textId="77777777" w:rsidR="00974889" w:rsidRDefault="00223C7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</w:t>
      </w:r>
    </w:p>
    <w:p w14:paraId="0451D538" w14:textId="77777777" w:rsidR="00974889" w:rsidRDefault="00223C7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Diretor de Extensão ou Equivalente</w:t>
      </w:r>
    </w:p>
    <w:p w14:paraId="526D84A8" w14:textId="77777777" w:rsidR="00974889" w:rsidRDefault="00974889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4E870D87" w14:textId="77777777" w:rsidR="00974889" w:rsidRDefault="00223C75">
      <w:pPr>
        <w:pStyle w:val="NormalWeb"/>
        <w:spacing w:before="0"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Aprovado em ____/____/____.</w:t>
      </w:r>
    </w:p>
    <w:p w14:paraId="2E1ECE7C" w14:textId="77777777" w:rsidR="00974889" w:rsidRDefault="00974889"/>
    <w:p w14:paraId="6EE427BC" w14:textId="0B79CA25" w:rsidR="00974889" w:rsidRDefault="00974889"/>
    <w:p w14:paraId="5A4C9F58" w14:textId="4889CBC2" w:rsidR="009864CB" w:rsidRDefault="009864CB"/>
    <w:p w14:paraId="695AB4AE" w14:textId="57D263EE" w:rsidR="009864CB" w:rsidRDefault="009864CB"/>
    <w:p w14:paraId="3D5090CE" w14:textId="56D00587" w:rsidR="009864CB" w:rsidRDefault="009864CB"/>
    <w:p w14:paraId="0570EBF5" w14:textId="5818B64C" w:rsidR="009864CB" w:rsidRDefault="009864CB"/>
    <w:p w14:paraId="47166676" w14:textId="4165A970" w:rsidR="009864CB" w:rsidRDefault="009864CB"/>
    <w:p w14:paraId="74220F17" w14:textId="59A9EAA7" w:rsidR="009864CB" w:rsidRDefault="009864CB"/>
    <w:p w14:paraId="669BE7E6" w14:textId="77777777" w:rsidR="009864CB" w:rsidRDefault="009864CB"/>
    <w:p w14:paraId="41D55C72" w14:textId="77777777" w:rsidR="00974889" w:rsidRDefault="00223C75">
      <w:pPr>
        <w:pStyle w:val="PargrafodaLista"/>
        <w:numPr>
          <w:ilvl w:val="0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FLUXO PROCESSUAL PARA REALIZAÇÃO DE EVENTOS:</w:t>
      </w:r>
    </w:p>
    <w:p w14:paraId="314852B6" w14:textId="77777777" w:rsidR="00974889" w:rsidRDefault="00223C75">
      <w:pPr>
        <w:pStyle w:val="PargrafodaLista"/>
        <w:numPr>
          <w:ilvl w:val="0"/>
          <w:numId w:val="3"/>
        </w:numPr>
        <w:jc w:val="both"/>
      </w:pPr>
      <w:r>
        <w:rPr>
          <w:sz w:val="24"/>
          <w:szCs w:val="24"/>
        </w:rPr>
        <w:t xml:space="preserve">O </w:t>
      </w:r>
      <w:r>
        <w:rPr>
          <w:b/>
          <w:bCs/>
          <w:sz w:val="24"/>
          <w:szCs w:val="24"/>
        </w:rPr>
        <w:t>PROPONENTE</w:t>
      </w:r>
      <w:r>
        <w:rPr>
          <w:sz w:val="24"/>
          <w:szCs w:val="24"/>
        </w:rPr>
        <w:t xml:space="preserve"> deve encaminhar toda a documentação, via processo (SUAP) para a caixa de processos da DIREX (DEXT-RV)</w:t>
      </w:r>
      <w:r>
        <w:t xml:space="preserve">. </w:t>
      </w:r>
      <w:r>
        <w:rPr>
          <w:sz w:val="24"/>
          <w:szCs w:val="24"/>
        </w:rPr>
        <w:t>Segue a relação de documentos que deve ser encaminhada:</w:t>
      </w:r>
    </w:p>
    <w:p w14:paraId="3E99ED07" w14:textId="77777777" w:rsidR="00974889" w:rsidRDefault="00223C75">
      <w:pPr>
        <w:pStyle w:val="PargrafodaLista"/>
        <w:numPr>
          <w:ilvl w:val="1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Formulário para cadastro de eventos;</w:t>
      </w:r>
    </w:p>
    <w:p w14:paraId="32270860" w14:textId="77777777" w:rsidR="00974889" w:rsidRDefault="00223C75">
      <w:pPr>
        <w:pStyle w:val="PargrafodaLista"/>
        <w:numPr>
          <w:ilvl w:val="1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Programação detalhada do evento (opcional – quando o evento possui mais de uma palestra);</w:t>
      </w:r>
    </w:p>
    <w:p w14:paraId="1E7914C2" w14:textId="77777777" w:rsidR="00974889" w:rsidRDefault="00223C75">
      <w:pPr>
        <w:pStyle w:val="PargrafodaLista"/>
        <w:numPr>
          <w:ilvl w:val="1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Recursos e despesas detalhadas do evento (opcional – quando o evento exigir apoio do IF Goiano para sua realização);</w:t>
      </w:r>
    </w:p>
    <w:p w14:paraId="261E0DB3" w14:textId="77777777" w:rsidR="00974889" w:rsidRDefault="00223C75">
      <w:pPr>
        <w:pStyle w:val="PargrafodaLista"/>
        <w:numPr>
          <w:ilvl w:val="0"/>
          <w:numId w:val="3"/>
        </w:numPr>
        <w:jc w:val="both"/>
      </w:pPr>
      <w:r>
        <w:rPr>
          <w:sz w:val="24"/>
          <w:szCs w:val="24"/>
        </w:rPr>
        <w:t xml:space="preserve">A </w:t>
      </w:r>
      <w:r>
        <w:rPr>
          <w:b/>
          <w:bCs/>
          <w:sz w:val="24"/>
          <w:szCs w:val="24"/>
        </w:rPr>
        <w:t>DIREX</w:t>
      </w:r>
      <w:r>
        <w:rPr>
          <w:sz w:val="24"/>
          <w:szCs w:val="24"/>
        </w:rPr>
        <w:t xml:space="preserve"> (set</w:t>
      </w:r>
      <w:r>
        <w:rPr>
          <w:sz w:val="24"/>
          <w:szCs w:val="24"/>
        </w:rPr>
        <w:t>or responsável pelos eventos) deverá avaliar a possibilidade de realização do evento e encaminhar o processo com despacho, de volta para o proponente autorizando ou não o evento. Junto com a autorização (caso necessário), deve ser solicitado providências c</w:t>
      </w:r>
      <w:r>
        <w:rPr>
          <w:sz w:val="24"/>
          <w:szCs w:val="24"/>
        </w:rPr>
        <w:t>omplementares (no caso de eventos que precisam de apoio do IF Goiano);</w:t>
      </w:r>
    </w:p>
    <w:p w14:paraId="6A0060D8" w14:textId="77777777" w:rsidR="00974889" w:rsidRDefault="00223C75">
      <w:pPr>
        <w:pStyle w:val="PargrafodaLista"/>
        <w:numPr>
          <w:ilvl w:val="0"/>
          <w:numId w:val="3"/>
        </w:numPr>
        <w:jc w:val="both"/>
      </w:pPr>
      <w:r>
        <w:rPr>
          <w:sz w:val="24"/>
          <w:szCs w:val="24"/>
        </w:rPr>
        <w:t xml:space="preserve">O </w:t>
      </w:r>
      <w:r>
        <w:rPr>
          <w:b/>
          <w:bCs/>
          <w:sz w:val="24"/>
          <w:szCs w:val="24"/>
        </w:rPr>
        <w:t>PROPONENTE</w:t>
      </w:r>
      <w:r>
        <w:rPr>
          <w:sz w:val="24"/>
          <w:szCs w:val="24"/>
        </w:rPr>
        <w:t xml:space="preserve"> deverá receber o processo e após a realização do evento, no prazo máximo de 30 dias, enviar para a caixa de processos da DIREX (setor responsável pelos eventos) através do </w:t>
      </w:r>
      <w:r>
        <w:rPr>
          <w:sz w:val="24"/>
          <w:szCs w:val="24"/>
        </w:rPr>
        <w:t>mesmo processo inicial, o relatório (com fotos) comprobatório da realização do evento;</w:t>
      </w:r>
    </w:p>
    <w:p w14:paraId="2B902FFD" w14:textId="77777777" w:rsidR="00974889" w:rsidRDefault="00223C75">
      <w:pPr>
        <w:pStyle w:val="PargrafodaLista"/>
        <w:numPr>
          <w:ilvl w:val="0"/>
          <w:numId w:val="3"/>
        </w:numPr>
        <w:jc w:val="both"/>
      </w:pPr>
      <w:r>
        <w:rPr>
          <w:sz w:val="24"/>
          <w:szCs w:val="24"/>
        </w:rPr>
        <w:t xml:space="preserve">A </w:t>
      </w:r>
      <w:r>
        <w:rPr>
          <w:b/>
          <w:bCs/>
          <w:sz w:val="24"/>
          <w:szCs w:val="24"/>
        </w:rPr>
        <w:t>DIREX</w:t>
      </w:r>
      <w:r>
        <w:rPr>
          <w:sz w:val="24"/>
          <w:szCs w:val="24"/>
        </w:rPr>
        <w:t xml:space="preserve"> (setor responsável pelos eventos) deverá avaliar o relatório (Comitê de Extensão), e emitir o certificado para a Comissão Organizadora do evento, com base nas in</w:t>
      </w:r>
      <w:r>
        <w:rPr>
          <w:sz w:val="24"/>
          <w:szCs w:val="24"/>
        </w:rPr>
        <w:t xml:space="preserve">formações contidas no formulário para cadastro de eventos. </w:t>
      </w:r>
    </w:p>
    <w:p w14:paraId="558DB781" w14:textId="77777777" w:rsidR="00974889" w:rsidRDefault="00223C75">
      <w:pPr>
        <w:pStyle w:val="PargrafodaLista"/>
        <w:numPr>
          <w:ilvl w:val="0"/>
          <w:numId w:val="3"/>
        </w:numPr>
        <w:jc w:val="both"/>
      </w:pPr>
      <w:r>
        <w:rPr>
          <w:sz w:val="24"/>
          <w:szCs w:val="24"/>
        </w:rPr>
        <w:t xml:space="preserve">A </w:t>
      </w:r>
      <w:r>
        <w:rPr>
          <w:b/>
          <w:bCs/>
          <w:sz w:val="24"/>
          <w:szCs w:val="24"/>
        </w:rPr>
        <w:t>DIREX</w:t>
      </w:r>
      <w:r>
        <w:rPr>
          <w:sz w:val="24"/>
          <w:szCs w:val="24"/>
        </w:rPr>
        <w:t xml:space="preserve"> (setor responsável pelos eventos) deverá finalizar o processo e encaminhar por e-mail, para o proponente responsável pelo evento.</w:t>
      </w:r>
    </w:p>
    <w:p w14:paraId="38C5AB5A" w14:textId="77777777" w:rsidR="00974889" w:rsidRDefault="00223C75">
      <w:pPr>
        <w:pStyle w:val="PargrafodaLista"/>
      </w:pPr>
      <w:r>
        <w:rPr>
          <w:b/>
          <w:bCs/>
          <w:noProof/>
          <w:sz w:val="24"/>
          <w:szCs w:val="24"/>
        </w:rPr>
        <w:lastRenderedPageBreak/>
        <mc:AlternateContent>
          <mc:Choice Requires="wpg">
            <w:drawing>
              <wp:inline distT="0" distB="0" distL="0" distR="0" wp14:anchorId="124B6D38" wp14:editId="72A9C8CB">
                <wp:extent cx="5486400" cy="5324166"/>
                <wp:effectExtent l="0" t="0" r="19050" b="9834"/>
                <wp:docPr id="4" name="Diagrama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5324166"/>
                          <a:chOff x="0" y="0"/>
                          <a:chExt cx="5486400" cy="5324166"/>
                        </a:xfrm>
                      </wpg:grpSpPr>
                      <wps:wsp>
                        <wps:cNvPr id="5" name="Retângulo 5"/>
                        <wps:cNvSpPr/>
                        <wps:spPr>
                          <a:xfrm>
                            <a:off x="0" y="424930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5B9BD5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6" name="Forma Livre: Forma 6"/>
                        <wps:cNvSpPr/>
                        <wps:spPr>
                          <a:xfrm>
                            <a:off x="274320" y="0"/>
                            <a:ext cx="4864736" cy="749652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4736"/>
                              <a:gd name="f7" fmla="val 749655"/>
                              <a:gd name="f8" fmla="val 124945"/>
                              <a:gd name="f9" fmla="val 55940"/>
                              <a:gd name="f10" fmla="val 4739791"/>
                              <a:gd name="f11" fmla="val 4808796"/>
                              <a:gd name="f12" fmla="val 624710"/>
                              <a:gd name="f13" fmla="val 693715"/>
                              <a:gd name="f14" fmla="+- 0 0 -90"/>
                              <a:gd name="f15" fmla="*/ f3 1 4864736"/>
                              <a:gd name="f16" fmla="*/ f4 1 749655"/>
                              <a:gd name="f17" fmla="+- f7 0 f5"/>
                              <a:gd name="f18" fmla="+- f6 0 f5"/>
                              <a:gd name="f19" fmla="*/ f14 f0 1"/>
                              <a:gd name="f20" fmla="*/ f18 1 4864736"/>
                              <a:gd name="f21" fmla="*/ f17 1 749655"/>
                              <a:gd name="f22" fmla="*/ 0 f18 1"/>
                              <a:gd name="f23" fmla="*/ 124945 f17 1"/>
                              <a:gd name="f24" fmla="*/ 124945 f18 1"/>
                              <a:gd name="f25" fmla="*/ 0 f17 1"/>
                              <a:gd name="f26" fmla="*/ 4739791 f18 1"/>
                              <a:gd name="f27" fmla="*/ 4864736 f18 1"/>
                              <a:gd name="f28" fmla="*/ 624710 f17 1"/>
                              <a:gd name="f29" fmla="*/ 749655 f17 1"/>
                              <a:gd name="f30" fmla="*/ f19 1 f2"/>
                              <a:gd name="f31" fmla="*/ f22 1 4864736"/>
                              <a:gd name="f32" fmla="*/ f23 1 749655"/>
                              <a:gd name="f33" fmla="*/ f24 1 4864736"/>
                              <a:gd name="f34" fmla="*/ f25 1 749655"/>
                              <a:gd name="f35" fmla="*/ f26 1 4864736"/>
                              <a:gd name="f36" fmla="*/ f27 1 4864736"/>
                              <a:gd name="f37" fmla="*/ f28 1 749655"/>
                              <a:gd name="f38" fmla="*/ f29 1 749655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4736" h="749655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71A6DB"/>
                              </a:gs>
                              <a:gs pos="100000">
                                <a:srgbClr val="559BDB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30733087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Passo 1: </w:t>
                              </w:r>
                              <w:r>
                                <w:rPr>
                                  <w:rFonts w:cs="Calibri"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O </w:t>
                              </w: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PROPONENTE</w:t>
                              </w:r>
                            </w:p>
                            <w:p w14:paraId="4E1970CD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Encaminhar toda a documentação, </w:t>
                              </w: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>via processo (SUAP) para a caixa de processos da GEXT-RV</w:t>
                              </w:r>
                            </w:p>
                          </w:txbxContent>
                        </wps:txbx>
                        <wps:bodyPr vert="horz" wrap="square" lIns="181755" tIns="36594" rIns="181755" bIns="36594" anchor="ctr" anchorCtr="0" compatLnSpc="0">
                          <a:noAutofit/>
                        </wps:bodyPr>
                      </wps:wsp>
                      <wps:wsp>
                        <wps:cNvPr id="7" name="Retângulo 7"/>
                        <wps:cNvSpPr/>
                        <wps:spPr>
                          <a:xfrm>
                            <a:off x="0" y="1533284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54CCCD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8" name="Forma Livre: Forma 8"/>
                        <wps:cNvSpPr/>
                        <wps:spPr>
                          <a:xfrm>
                            <a:off x="274320" y="1098130"/>
                            <a:ext cx="4886352" cy="759875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86357"/>
                              <a:gd name="f7" fmla="val 759877"/>
                              <a:gd name="f8" fmla="val 126649"/>
                              <a:gd name="f9" fmla="val 56703"/>
                              <a:gd name="f10" fmla="val 4759708"/>
                              <a:gd name="f11" fmla="val 4829654"/>
                              <a:gd name="f12" fmla="val 633228"/>
                              <a:gd name="f13" fmla="val 703174"/>
                              <a:gd name="f14" fmla="+- 0 0 -90"/>
                              <a:gd name="f15" fmla="*/ f3 1 4886357"/>
                              <a:gd name="f16" fmla="*/ f4 1 759877"/>
                              <a:gd name="f17" fmla="+- f7 0 f5"/>
                              <a:gd name="f18" fmla="+- f6 0 f5"/>
                              <a:gd name="f19" fmla="*/ f14 f0 1"/>
                              <a:gd name="f20" fmla="*/ f18 1 4886357"/>
                              <a:gd name="f21" fmla="*/ f17 1 759877"/>
                              <a:gd name="f22" fmla="*/ 0 f18 1"/>
                              <a:gd name="f23" fmla="*/ 126649 f17 1"/>
                              <a:gd name="f24" fmla="*/ 126649 f18 1"/>
                              <a:gd name="f25" fmla="*/ 0 f17 1"/>
                              <a:gd name="f26" fmla="*/ 4759708 f18 1"/>
                              <a:gd name="f27" fmla="*/ 4886357 f18 1"/>
                              <a:gd name="f28" fmla="*/ 633228 f17 1"/>
                              <a:gd name="f29" fmla="*/ 759877 f17 1"/>
                              <a:gd name="f30" fmla="*/ f19 1 f2"/>
                              <a:gd name="f31" fmla="*/ f22 1 4886357"/>
                              <a:gd name="f32" fmla="*/ f23 1 759877"/>
                              <a:gd name="f33" fmla="*/ f24 1 4886357"/>
                              <a:gd name="f34" fmla="*/ f25 1 759877"/>
                              <a:gd name="f35" fmla="*/ f26 1 4886357"/>
                              <a:gd name="f36" fmla="*/ f27 1 4886357"/>
                              <a:gd name="f37" fmla="*/ f28 1 759877"/>
                              <a:gd name="f38" fmla="*/ f29 1 759877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86357" h="759877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6CD3D3"/>
                              </a:gs>
                              <a:gs pos="100000">
                                <a:srgbClr val="4ED2D3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1BDFE1A0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Passo 2: A DIREX (DEXT-RV)</w:t>
                              </w:r>
                            </w:p>
                            <w:p w14:paraId="76DF6DAB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Avaliar a possibilidade de realização do evento e encaminhar o processo com despacho, de volta para o proponente autorizando ou não o evento. </w:t>
                              </w:r>
                            </w:p>
                          </w:txbxContent>
                        </wps:txbx>
                        <wps:bodyPr vert="horz" wrap="square" lIns="182258" tIns="37097" rIns="182258" bIns="37097" anchor="ctr" anchorCtr="0" compatLnSpc="0">
                          <a:noAutofit/>
                        </wps:bodyPr>
                      </wps:wsp>
                      <wps:wsp>
                        <wps:cNvPr id="9" name="Retângulo 9"/>
                        <wps:cNvSpPr/>
                        <wps:spPr>
                          <a:xfrm>
                            <a:off x="0" y="2623633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4DC58D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10" name="Forma Livre: Forma 10"/>
                        <wps:cNvSpPr/>
                        <wps:spPr>
                          <a:xfrm>
                            <a:off x="274320" y="2206492"/>
                            <a:ext cx="4860008" cy="741861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0012"/>
                              <a:gd name="f7" fmla="val 741861"/>
                              <a:gd name="f8" fmla="val 123646"/>
                              <a:gd name="f9" fmla="val 55358"/>
                              <a:gd name="f10" fmla="val 4736366"/>
                              <a:gd name="f11" fmla="val 4804654"/>
                              <a:gd name="f12" fmla="val 618215"/>
                              <a:gd name="f13" fmla="val 686503"/>
                              <a:gd name="f14" fmla="+- 0 0 -90"/>
                              <a:gd name="f15" fmla="*/ f3 1 4860012"/>
                              <a:gd name="f16" fmla="*/ f4 1 741861"/>
                              <a:gd name="f17" fmla="+- f7 0 f5"/>
                              <a:gd name="f18" fmla="+- f6 0 f5"/>
                              <a:gd name="f19" fmla="*/ f14 f0 1"/>
                              <a:gd name="f20" fmla="*/ f18 1 4860012"/>
                              <a:gd name="f21" fmla="*/ f17 1 741861"/>
                              <a:gd name="f22" fmla="*/ 0 f18 1"/>
                              <a:gd name="f23" fmla="*/ 123646 f17 1"/>
                              <a:gd name="f24" fmla="*/ 123646 f18 1"/>
                              <a:gd name="f25" fmla="*/ 0 f17 1"/>
                              <a:gd name="f26" fmla="*/ 4736366 f18 1"/>
                              <a:gd name="f27" fmla="*/ 4860012 f18 1"/>
                              <a:gd name="f28" fmla="*/ 618215 f17 1"/>
                              <a:gd name="f29" fmla="*/ 741861 f17 1"/>
                              <a:gd name="f30" fmla="*/ f19 1 f2"/>
                              <a:gd name="f31" fmla="*/ f22 1 4860012"/>
                              <a:gd name="f32" fmla="*/ f23 1 741861"/>
                              <a:gd name="f33" fmla="*/ f24 1 4860012"/>
                              <a:gd name="f34" fmla="*/ f25 1 741861"/>
                              <a:gd name="f35" fmla="*/ f26 1 4860012"/>
                              <a:gd name="f36" fmla="*/ f27 1 4860012"/>
                              <a:gd name="f37" fmla="*/ f28 1 741861"/>
                              <a:gd name="f38" fmla="*/ f29 1 741861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0012" h="741861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67CC9A"/>
                              </a:gs>
                              <a:gs pos="100000">
                                <a:srgbClr val="47CB8E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511FE761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Passo 3: </w:t>
                              </w:r>
                              <w:r>
                                <w:rPr>
                                  <w:rFonts w:cs="Calibri"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 xml:space="preserve">O </w:t>
                              </w: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PROPONENTE</w:t>
                              </w:r>
                            </w:p>
                            <w:p w14:paraId="4FFC58DE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>Realizar o evento e no prazo de 30 dias, encaminhar o relatório e prestação de contas para a caixa de processos da DIREX.</w:t>
                              </w:r>
                            </w:p>
                          </w:txbxContent>
                        </wps:txbx>
                        <wps:bodyPr vert="horz" wrap="square" lIns="181380" tIns="36219" rIns="181380" bIns="36219" anchor="ctr" anchorCtr="0" compatLnSpc="0">
                          <a:noAutofit/>
                        </wps:bodyPr>
                      </wps:wsp>
                      <wps:wsp>
                        <wps:cNvPr id="11" name="Retângulo 11"/>
                        <wps:cNvSpPr/>
                        <wps:spPr>
                          <a:xfrm>
                            <a:off x="0" y="3653695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48BB4F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12" name="Forma Livre: Forma 12"/>
                        <wps:cNvSpPr/>
                        <wps:spPr>
                          <a:xfrm>
                            <a:off x="274320" y="3296832"/>
                            <a:ext cx="4860008" cy="681584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0012"/>
                              <a:gd name="f7" fmla="val 681587"/>
                              <a:gd name="f8" fmla="val 113600"/>
                              <a:gd name="f9" fmla="val 50860"/>
                              <a:gd name="f10" fmla="val 4746412"/>
                              <a:gd name="f11" fmla="val 4809152"/>
                              <a:gd name="f12" fmla="val 567987"/>
                              <a:gd name="f13" fmla="val 630727"/>
                              <a:gd name="f14" fmla="+- 0 0 -90"/>
                              <a:gd name="f15" fmla="*/ f3 1 4860012"/>
                              <a:gd name="f16" fmla="*/ f4 1 681587"/>
                              <a:gd name="f17" fmla="+- f7 0 f5"/>
                              <a:gd name="f18" fmla="+- f6 0 f5"/>
                              <a:gd name="f19" fmla="*/ f14 f0 1"/>
                              <a:gd name="f20" fmla="*/ f18 1 4860012"/>
                              <a:gd name="f21" fmla="*/ f17 1 681587"/>
                              <a:gd name="f22" fmla="*/ 0 f18 1"/>
                              <a:gd name="f23" fmla="*/ 113600 f17 1"/>
                              <a:gd name="f24" fmla="*/ 113600 f18 1"/>
                              <a:gd name="f25" fmla="*/ 0 f17 1"/>
                              <a:gd name="f26" fmla="*/ 4746412 f18 1"/>
                              <a:gd name="f27" fmla="*/ 4860012 f18 1"/>
                              <a:gd name="f28" fmla="*/ 567987 f17 1"/>
                              <a:gd name="f29" fmla="*/ 681587 f17 1"/>
                              <a:gd name="f30" fmla="*/ f19 1 f2"/>
                              <a:gd name="f31" fmla="*/ f22 1 4860012"/>
                              <a:gd name="f32" fmla="*/ f23 1 681587"/>
                              <a:gd name="f33" fmla="*/ f24 1 4860012"/>
                              <a:gd name="f34" fmla="*/ f25 1 681587"/>
                              <a:gd name="f35" fmla="*/ f26 1 4860012"/>
                              <a:gd name="f36" fmla="*/ f27 1 4860012"/>
                              <a:gd name="f37" fmla="*/ f28 1 681587"/>
                              <a:gd name="f38" fmla="*/ f29 1 681587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0012" h="681587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63C368"/>
                              </a:gs>
                              <a:gs pos="100000">
                                <a:srgbClr val="42C14A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151A2ED6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Passo 4: A DIREX (DEXT-RV)</w:t>
                              </w:r>
                            </w:p>
                            <w:p w14:paraId="28837F31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Avaliar o relatório e prestação de contas; e emitir o certificado para a Comissão Organizadora do Evento </w:t>
                              </w: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e Palestrante. </w:t>
                              </w:r>
                            </w:p>
                          </w:txbxContent>
                        </wps:txbx>
                        <wps:bodyPr vert="horz" wrap="square" lIns="178436" tIns="33275" rIns="178436" bIns="33275" anchor="ctr" anchorCtr="0" compatLnSpc="0">
                          <a:noAutofit/>
                        </wps:bodyPr>
                      </wps:wsp>
                      <wps:wsp>
                        <wps:cNvPr id="13" name="Retângulo 13"/>
                        <wps:cNvSpPr/>
                        <wps:spPr>
                          <a:xfrm>
                            <a:off x="0" y="4769766"/>
                            <a:ext cx="5486400" cy="55440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90000"/>
                            </a:srgbClr>
                          </a:solidFill>
                          <a:ln w="6345" cap="flat">
                            <a:solidFill>
                              <a:srgbClr val="70AD47"/>
                            </a:solidFill>
                            <a:prstDash val="solid"/>
                            <a:miter/>
                          </a:ln>
                        </wps:spPr>
                        <wps:bodyPr lIns="0" tIns="0" rIns="0" bIns="0"/>
                      </wps:wsp>
                      <wps:wsp>
                        <wps:cNvPr id="14" name="Forma Livre: Forma 14"/>
                        <wps:cNvSpPr/>
                        <wps:spPr>
                          <a:xfrm>
                            <a:off x="274320" y="4326895"/>
                            <a:ext cx="4860008" cy="767593"/>
                          </a:xfrm>
                          <a:custGeom>
                            <a:avLst/>
                            <a:gdLst>
                              <a:gd name="f0" fmla="val 10800000"/>
                              <a:gd name="f1" fmla="val 5400000"/>
                              <a:gd name="f2" fmla="val 180"/>
                              <a:gd name="f3" fmla="val w"/>
                              <a:gd name="f4" fmla="val h"/>
                              <a:gd name="f5" fmla="val 0"/>
                              <a:gd name="f6" fmla="val 4860012"/>
                              <a:gd name="f7" fmla="val 767592"/>
                              <a:gd name="f8" fmla="val 127935"/>
                              <a:gd name="f9" fmla="val 57278"/>
                              <a:gd name="f10" fmla="val 4732077"/>
                              <a:gd name="f11" fmla="val 4802734"/>
                              <a:gd name="f12" fmla="val 639657"/>
                              <a:gd name="f13" fmla="val 710314"/>
                              <a:gd name="f14" fmla="+- 0 0 -90"/>
                              <a:gd name="f15" fmla="*/ f3 1 4860012"/>
                              <a:gd name="f16" fmla="*/ f4 1 767592"/>
                              <a:gd name="f17" fmla="+- f7 0 f5"/>
                              <a:gd name="f18" fmla="+- f6 0 f5"/>
                              <a:gd name="f19" fmla="*/ f14 f0 1"/>
                              <a:gd name="f20" fmla="*/ f18 1 4860012"/>
                              <a:gd name="f21" fmla="*/ f17 1 767592"/>
                              <a:gd name="f22" fmla="*/ 0 f18 1"/>
                              <a:gd name="f23" fmla="*/ 127935 f17 1"/>
                              <a:gd name="f24" fmla="*/ 127935 f18 1"/>
                              <a:gd name="f25" fmla="*/ 0 f17 1"/>
                              <a:gd name="f26" fmla="*/ 4732077 f18 1"/>
                              <a:gd name="f27" fmla="*/ 4860012 f18 1"/>
                              <a:gd name="f28" fmla="*/ 639657 f17 1"/>
                              <a:gd name="f29" fmla="*/ 767592 f17 1"/>
                              <a:gd name="f30" fmla="*/ f19 1 f2"/>
                              <a:gd name="f31" fmla="*/ f22 1 4860012"/>
                              <a:gd name="f32" fmla="*/ f23 1 767592"/>
                              <a:gd name="f33" fmla="*/ f24 1 4860012"/>
                              <a:gd name="f34" fmla="*/ f25 1 767592"/>
                              <a:gd name="f35" fmla="*/ f26 1 4860012"/>
                              <a:gd name="f36" fmla="*/ f27 1 4860012"/>
                              <a:gd name="f37" fmla="*/ f28 1 767592"/>
                              <a:gd name="f38" fmla="*/ f29 1 767592"/>
                              <a:gd name="f39" fmla="*/ f5 1 f20"/>
                              <a:gd name="f40" fmla="*/ f6 1 f20"/>
                              <a:gd name="f41" fmla="*/ f5 1 f21"/>
                              <a:gd name="f42" fmla="*/ f7 1 f21"/>
                              <a:gd name="f43" fmla="+- f30 0 f1"/>
                              <a:gd name="f44" fmla="*/ f31 1 f20"/>
                              <a:gd name="f45" fmla="*/ f32 1 f21"/>
                              <a:gd name="f46" fmla="*/ f33 1 f20"/>
                              <a:gd name="f47" fmla="*/ f34 1 f21"/>
                              <a:gd name="f48" fmla="*/ f35 1 f20"/>
                              <a:gd name="f49" fmla="*/ f36 1 f20"/>
                              <a:gd name="f50" fmla="*/ f37 1 f21"/>
                              <a:gd name="f51" fmla="*/ f38 1 f21"/>
                              <a:gd name="f52" fmla="*/ f39 f15 1"/>
                              <a:gd name="f53" fmla="*/ f40 f15 1"/>
                              <a:gd name="f54" fmla="*/ f42 f16 1"/>
                              <a:gd name="f55" fmla="*/ f41 f16 1"/>
                              <a:gd name="f56" fmla="*/ f44 f15 1"/>
                              <a:gd name="f57" fmla="*/ f45 f16 1"/>
                              <a:gd name="f58" fmla="*/ f46 f15 1"/>
                              <a:gd name="f59" fmla="*/ f47 f16 1"/>
                              <a:gd name="f60" fmla="*/ f48 f15 1"/>
                              <a:gd name="f61" fmla="*/ f49 f15 1"/>
                              <a:gd name="f62" fmla="*/ f50 f16 1"/>
                              <a:gd name="f63" fmla="*/ f51 f16 1"/>
                            </a:gdLst>
                            <a:ahLst/>
                            <a:cxnLst>
                              <a:cxn ang="3cd4">
                                <a:pos x="hc" y="t"/>
                              </a:cxn>
                              <a:cxn ang="0">
                                <a:pos x="r" y="vc"/>
                              </a:cxn>
                              <a:cxn ang="cd4">
                                <a:pos x="hc" y="b"/>
                              </a:cxn>
                              <a:cxn ang="cd2">
                                <a:pos x="l" y="vc"/>
                              </a:cxn>
                              <a:cxn ang="f43">
                                <a:pos x="f56" y="f57"/>
                              </a:cxn>
                              <a:cxn ang="f43">
                                <a:pos x="f58" y="f59"/>
                              </a:cxn>
                              <a:cxn ang="f43">
                                <a:pos x="f60" y="f59"/>
                              </a:cxn>
                              <a:cxn ang="f43">
                                <a:pos x="f61" y="f57"/>
                              </a:cxn>
                              <a:cxn ang="f43">
                                <a:pos x="f61" y="f62"/>
                              </a:cxn>
                              <a:cxn ang="f43">
                                <a:pos x="f60" y="f63"/>
                              </a:cxn>
                              <a:cxn ang="f43">
                                <a:pos x="f58" y="f63"/>
                              </a:cxn>
                              <a:cxn ang="f43">
                                <a:pos x="f56" y="f62"/>
                              </a:cxn>
                              <a:cxn ang="f43">
                                <a:pos x="f56" y="f57"/>
                              </a:cxn>
                            </a:cxnLst>
                            <a:rect l="f52" t="f55" r="f53" b="f54"/>
                            <a:pathLst>
                              <a:path w="4860012" h="767592">
                                <a:moveTo>
                                  <a:pt x="f5" y="f8"/>
                                </a:moveTo>
                                <a:cubicBezTo>
                                  <a:pt x="f5" y="f9"/>
                                  <a:pt x="f9" y="f5"/>
                                  <a:pt x="f8" y="f5"/>
                                </a:cubicBezTo>
                                <a:lnTo>
                                  <a:pt x="f10" y="f5"/>
                                </a:lnTo>
                                <a:cubicBezTo>
                                  <a:pt x="f11" y="f5"/>
                                  <a:pt x="f6" y="f9"/>
                                  <a:pt x="f6" y="f8"/>
                                </a:cubicBezTo>
                                <a:lnTo>
                                  <a:pt x="f6" y="f12"/>
                                </a:lnTo>
                                <a:cubicBezTo>
                                  <a:pt x="f6" y="f13"/>
                                  <a:pt x="f11" y="f7"/>
                                  <a:pt x="f10" y="f7"/>
                                </a:cubicBezTo>
                                <a:lnTo>
                                  <a:pt x="f8" y="f7"/>
                                </a:lnTo>
                                <a:cubicBezTo>
                                  <a:pt x="f9" y="f7"/>
                                  <a:pt x="f5" y="f13"/>
                                  <a:pt x="f5" y="f12"/>
                                </a:cubicBezTo>
                                <a:lnTo>
                                  <a:pt x="f5" y="f8"/>
                                </a:ln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rgbClr val="81B861"/>
                              </a:gs>
                              <a:gs pos="100000">
                                <a:srgbClr val="6FB242"/>
                              </a:gs>
                            </a:gsLst>
                            <a:lin ang="5400000"/>
                          </a:gradFill>
                          <a:ln cap="flat">
                            <a:noFill/>
                            <a:prstDash val="solid"/>
                          </a:ln>
                        </wps:spPr>
                        <wps:txbx>
                          <w:txbxContent>
                            <w:p w14:paraId="1264900D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b/>
                                  <w:bCs/>
                                  <w:color w:val="000000"/>
                                  <w:kern w:val="3"/>
                                  <w:sz w:val="24"/>
                                  <w:szCs w:val="24"/>
                                </w:rPr>
                                <w:t>Passo 5: A DIREX (DEXT-RV)</w:t>
                              </w:r>
                            </w:p>
                            <w:p w14:paraId="36F6FE71" w14:textId="77777777" w:rsidR="00974889" w:rsidRDefault="00223C75">
                              <w:pPr>
                                <w:spacing w:after="100" w:line="216" w:lineRule="auto"/>
                                <w:textAlignment w:val="auto"/>
                              </w:pPr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Enviar os </w:t>
                              </w:r>
                              <w:proofErr w:type="spellStart"/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>ceritificados</w:t>
                              </w:r>
                              <w:proofErr w:type="spellEnd"/>
                              <w:r>
                                <w:rPr>
                                  <w:rFonts w:cs="Calibri"/>
                                  <w:color w:val="FFFFFF"/>
                                  <w:kern w:val="3"/>
                                  <w:sz w:val="24"/>
                                  <w:szCs w:val="24"/>
                                </w:rPr>
                                <w:t xml:space="preserve"> da Comissão Organizadora para o Proponente/Responsável pelo evento. </w:t>
                              </w:r>
                            </w:p>
                          </w:txbxContent>
                        </wps:txbx>
                        <wps:bodyPr vert="horz" wrap="square" lIns="182633" tIns="37472" rIns="182633" bIns="37472" anchor="ctr" anchorCtr="0" compatLnSpc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4B6D38" id="Diagrama 2" o:spid="_x0000_s1026" style="width:6in;height:419.25pt;mso-position-horizontal-relative:char;mso-position-vertical-relative:line" coordsize="54864,53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">
                <v:rect id="Retângulo 5" o:spid="_x0000_s1027" style="position:absolute;top:4249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" strokecolor="#5b9bd5" strokeweight=".17625mm">
                  <v:fill opacity="59110f"/>
                  <v:textbox inset="0,0,0,0"/>
                </v:rect>
                <v:shape id="Forma Livre: Forma 6" o:spid="_x0000_s1028" style="position:absolute;left:2743;width:48647;height:7496;visibility:visible;mso-wrap-style:square;v-text-anchor:middle" coordsize="4864736,74965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" adj="-11796480,,5400" path="m,124945c,55940,55940,,124945,l4739791,v69005,,124945,55940,124945,124945l4864736,624710v,69005,-55940,124945,-124945,124945l124945,749655c55940,749655,,693715,,624710l,124945xe" fillcolor="#71a6db" stroked="f">
                  <v:fill color2="#559bdb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2368,0;4864736,374826;2432368,749652;0,374826;0,124944;124945,0;4739791,0;4864736,124944;4864736,624708;4739791,749652;124945,749652;0,624708;0,124944" o:connectangles="270,0,90,180,0,0,0,0,0,0,0,0,0" textboxrect="0,0,4864736,749655"/>
                  <v:textbox inset="5.04875mm,1.0165mm,5.04875mm,1.0165mm">
                    <w:txbxContent>
                      <w:p w14:paraId="30733087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Passo 1: </w:t>
                        </w:r>
                        <w:r>
                          <w:rPr>
                            <w:rFonts w:cs="Calibri"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O </w:t>
                        </w: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PROPONENTE</w:t>
                        </w:r>
                      </w:p>
                      <w:p w14:paraId="4E1970CD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Encaminhar toda a documentação, </w:t>
                        </w: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>via processo (SUAP) para a caixa de processos da GEXT-RV</w:t>
                        </w:r>
                      </w:p>
                    </w:txbxContent>
                  </v:textbox>
                </v:shape>
                <v:rect id="Retângulo 7" o:spid="_x0000_s1029" style="position:absolute;top:15332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" strokecolor="#54cccd" strokeweight=".17625mm">
                  <v:fill opacity="59110f"/>
                  <v:textbox inset="0,0,0,0"/>
                </v:rect>
                <v:shape id="Forma Livre: Forma 8" o:spid="_x0000_s1030" style="position:absolute;left:2743;top:10981;width:48863;height:7599;visibility:visible;mso-wrap-style:square;v-text-anchor:middle" coordsize="4886357,75987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" adj="-11796480,,5400" path="m,126649c,56703,56703,,126649,l4759708,v69946,,126649,56703,126649,126649l4886357,633228v,69946,-56703,126649,-126649,126649l126649,759877c56703,759877,,703174,,633228l,126649xe" fillcolor="#6cd3d3" stroked="f">
                  <v:fill color2="#4ed2d3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43176,0;4886352,379938;2443176,759875;0,379938;0,126649;126649,0;4759703,0;4886352,126649;4886352,633226;4759703,759875;126649,759875;0,633226;0,126649" o:connectangles="270,0,90,180,0,0,0,0,0,0,0,0,0" textboxrect="0,0,4886357,759877"/>
                  <v:textbox inset="5.06272mm,1.0305mm,5.06272mm,1.0305mm">
                    <w:txbxContent>
                      <w:p w14:paraId="1BDFE1A0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Passo 2: A DIREX (DEXT-RV)</w:t>
                        </w:r>
                      </w:p>
                      <w:p w14:paraId="76DF6DAB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Avaliar a possibilidade de realização do evento e encaminhar o processo com despacho, de volta para o proponente autorizando ou não o evento. </w:t>
                        </w:r>
                      </w:p>
                    </w:txbxContent>
                  </v:textbox>
                </v:shape>
                <v:rect id="Retângulo 9" o:spid="_x0000_s1031" style="position:absolute;top:26236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" strokecolor="#4dc58d" strokeweight=".17625mm">
                  <v:fill opacity="59110f"/>
                  <v:textbox inset="0,0,0,0"/>
                </v:rect>
                <v:shape id="Forma Livre: Forma 10" o:spid="_x0000_s1032" style="position:absolute;left:2743;top:22064;width:48600;height:7419;visibility:visible;mso-wrap-style:square;v-text-anchor:middle" coordsize="4860012,74186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" adj="-11796480,,5400" path="m,123646c,55358,55358,,123646,l4736366,v68288,,123646,55358,123646,123646l4860012,618215v,68288,-55358,123646,-123646,123646l123646,741861c55358,741861,,686503,,618215l,123646xe" fillcolor="#67cc9a" stroked="f">
                  <v:fill color2="#47cb8e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0004,0;4860008,370931;2430004,741861;0,370931;0,123646;123646,0;4736362,0;4860008,123646;4860008,618215;4736362,741861;123646,741861;0,618215;0,123646" o:connectangles="270,0,90,180,0,0,0,0,0,0,0,0,0" textboxrect="0,0,4860012,741861"/>
                  <v:textbox inset="5.03833mm,1.0061mm,5.03833mm,1.0061mm">
                    <w:txbxContent>
                      <w:p w14:paraId="511FE761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Passo 3: </w:t>
                        </w:r>
                        <w:r>
                          <w:rPr>
                            <w:rFonts w:cs="Calibri"/>
                            <w:color w:val="000000"/>
                            <w:kern w:val="3"/>
                            <w:sz w:val="24"/>
                            <w:szCs w:val="24"/>
                          </w:rPr>
                          <w:t xml:space="preserve">O </w:t>
                        </w: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PROPONENTE</w:t>
                        </w:r>
                      </w:p>
                      <w:p w14:paraId="4FFC58DE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>Realizar o evento e no prazo de 30 dias, encaminhar o relatório e prestação de contas para a caixa de processos da DIREX.</w:t>
                        </w:r>
                      </w:p>
                    </w:txbxContent>
                  </v:textbox>
                </v:shape>
                <v:rect id="Retângulo 11" o:spid="_x0000_s1033" style="position:absolute;top:36536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" strokecolor="#48bb4f" strokeweight=".17625mm">
                  <v:fill opacity="59110f"/>
                  <v:textbox inset="0,0,0,0"/>
                </v:rect>
                <v:shape id="Forma Livre: Forma 12" o:spid="_x0000_s1034" style="position:absolute;left:2743;top:32968;width:48600;height:6816;visibility:visible;mso-wrap-style:square;v-text-anchor:middle" coordsize="4860012,68158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" adj="-11796480,,5400" path="m,113600c,50860,50860,,113600,l4746412,v62740,,113600,50860,113600,113600l4860012,567987v,62740,-50860,113600,-113600,113600l113600,681587c50860,681587,,630727,,567987l,113600xe" fillcolor="#63c368" stroked="f">
                  <v:fill color2="#42c14a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0004,0;4860008,340792;2430004,681584;0,340792;0,113599;113600,0;4746408,0;4860008,113599;4860008,567985;4746408,681584;113600,681584;0,567985;0,113599" o:connectangles="270,0,90,180,0,0,0,0,0,0,0,0,0" textboxrect="0,0,4860012,681587"/>
                  <v:textbox inset="4.95656mm,.92431mm,4.95656mm,.92431mm">
                    <w:txbxContent>
                      <w:p w14:paraId="151A2ED6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Passo 4: A DIREX (DEXT-RV)</w:t>
                        </w:r>
                      </w:p>
                      <w:p w14:paraId="28837F31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Avaliar o relatório e prestação de contas; e emitir o certificado para a Comissão Organizadora do Evento </w:t>
                        </w: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e Palestrante. </w:t>
                        </w:r>
                      </w:p>
                    </w:txbxContent>
                  </v:textbox>
                </v:shape>
                <v:rect id="Retângulo 13" o:spid="_x0000_s1035" style="position:absolute;top:47697;width:54864;height:5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" strokecolor="#70ad47" strokeweight=".17625mm">
                  <v:fill opacity="59110f"/>
                  <v:textbox inset="0,0,0,0"/>
                </v:rect>
                <v:shape id="Forma Livre: Forma 14" o:spid="_x0000_s1036" style="position:absolute;left:2743;top:43268;width:48600;height:7676;visibility:visible;mso-wrap-style:square;v-text-anchor:middle" coordsize="4860012,767592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" adj="-11796480,,5400" path="m,127935c,57278,57278,,127935,l4732077,v70657,,127935,57278,127935,127935l4860012,639657v,70657,-57278,127935,-127935,127935l127935,767592c57278,767592,,710314,,639657l,127935xe" fillcolor="#81b861" stroked="f">
                  <v:fill color2="#6fb242" focus="100%" type="gradient">
                    <o:fill v:ext="view" type="gradientUnscaled"/>
                  </v:fill>
                  <v:stroke joinstyle="miter"/>
                  <v:formulas/>
                  <v:path arrowok="t" o:connecttype="custom" o:connectlocs="2430004,0;4860008,383797;2430004,767593;0,383797;0,127935;127935,0;4732073,0;4860008,127935;4860008,639658;4732073,767593;127935,767593;0,639658;0,127935" o:connectangles="270,0,90,180,0,0,0,0,0,0,0,0,0" textboxrect="0,0,4860012,767592"/>
                  <v:textbox inset="5.07314mm,1.0409mm,5.07314mm,1.0409mm">
                    <w:txbxContent>
                      <w:p w14:paraId="1264900D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b/>
                            <w:bCs/>
                            <w:color w:val="000000"/>
                            <w:kern w:val="3"/>
                            <w:sz w:val="24"/>
                            <w:szCs w:val="24"/>
                          </w:rPr>
                          <w:t>Passo 5: A DIREX (DEXT-RV)</w:t>
                        </w:r>
                      </w:p>
                      <w:p w14:paraId="36F6FE71" w14:textId="77777777" w:rsidR="00974889" w:rsidRDefault="00223C75">
                        <w:pPr>
                          <w:spacing w:after="100" w:line="216" w:lineRule="auto"/>
                          <w:textAlignment w:val="auto"/>
                        </w:pPr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Enviar os </w:t>
                        </w:r>
                        <w:proofErr w:type="spellStart"/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>ceritificados</w:t>
                        </w:r>
                        <w:proofErr w:type="spellEnd"/>
                        <w:r>
                          <w:rPr>
                            <w:rFonts w:cs="Calibri"/>
                            <w:color w:val="FFFFFF"/>
                            <w:kern w:val="3"/>
                            <w:sz w:val="24"/>
                            <w:szCs w:val="24"/>
                          </w:rPr>
                          <w:t xml:space="preserve"> da Comissão Organizadora para o Proponente/Responsável pelo evento. 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974889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EF510" w14:textId="77777777" w:rsidR="00223C75" w:rsidRDefault="00223C75">
      <w:pPr>
        <w:spacing w:after="0" w:line="240" w:lineRule="auto"/>
      </w:pPr>
      <w:r>
        <w:separator/>
      </w:r>
    </w:p>
  </w:endnote>
  <w:endnote w:type="continuationSeparator" w:id="0">
    <w:p w14:paraId="6CD644C5" w14:textId="77777777" w:rsidR="00223C75" w:rsidRDefault="00223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56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7650"/>
      <w:gridCol w:w="2806"/>
    </w:tblGrid>
    <w:tr w:rsidR="001B76E6" w14:paraId="14FECD83" w14:textId="77777777">
      <w:tblPrEx>
        <w:tblCellMar>
          <w:top w:w="0" w:type="dxa"/>
          <w:bottom w:w="0" w:type="dxa"/>
        </w:tblCellMar>
      </w:tblPrEx>
      <w:tc>
        <w:tcPr>
          <w:tcW w:w="7650" w:type="dxa"/>
          <w:tcBorders>
            <w:top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20C123E0" w14:textId="77777777" w:rsidR="001B76E6" w:rsidRDefault="00223C75">
          <w:pPr>
            <w:spacing w:after="0" w:line="240" w:lineRule="aut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 xml:space="preserve">Instituto Federal de Educação, Ciência e </w:t>
          </w:r>
          <w:r>
            <w:rPr>
              <w:b/>
              <w:bCs/>
              <w:sz w:val="16"/>
              <w:szCs w:val="16"/>
              <w:lang w:eastAsia="pt-BR"/>
            </w:rPr>
            <w:t>Tecnologia Goiano - Campus Rio Verde</w:t>
          </w:r>
        </w:p>
        <w:p w14:paraId="2C8A0225" w14:textId="77777777" w:rsidR="001B76E6" w:rsidRDefault="00223C75">
          <w:pPr>
            <w:spacing w:after="0" w:line="240" w:lineRule="aut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CEP 75.901-970 – Caixa Postal 66 - Rio Verde - GO</w:t>
          </w:r>
        </w:p>
        <w:p w14:paraId="45812101" w14:textId="77777777" w:rsidR="001B76E6" w:rsidRDefault="00223C75">
          <w:pPr>
            <w:spacing w:after="0" w:line="240" w:lineRule="aut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Diretoria de Extensão - DIREX</w:t>
          </w:r>
        </w:p>
        <w:p w14:paraId="05DBFBDC" w14:textId="77777777" w:rsidR="001B76E6" w:rsidRDefault="00223C75">
          <w:pPr>
            <w:spacing w:after="0" w:line="240" w:lineRule="auto"/>
            <w:jc w:val="center"/>
          </w:pPr>
          <w:r>
            <w:rPr>
              <w:b/>
              <w:bCs/>
              <w:sz w:val="16"/>
              <w:szCs w:val="16"/>
              <w:lang w:eastAsia="pt-BR"/>
            </w:rPr>
            <w:t>Fone: (64) 3620-5621 – E-mail: direx.rv@ifgoiano.edu.br</w:t>
          </w:r>
        </w:p>
      </w:tc>
      <w:tc>
        <w:tcPr>
          <w:tcW w:w="2806" w:type="dxa"/>
          <w:tcBorders>
            <w:top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6359C7E3" w14:textId="77777777" w:rsidR="001B76E6" w:rsidRDefault="00223C75">
          <w:pPr>
            <w:spacing w:after="0" w:line="240" w:lineRule="auto"/>
            <w:jc w:val="right"/>
            <w:rPr>
              <w:i/>
              <w:iCs/>
              <w:sz w:val="16"/>
              <w:szCs w:val="16"/>
              <w:lang w:eastAsia="pt-BR"/>
            </w:rPr>
          </w:pPr>
          <w:r>
            <w:rPr>
              <w:i/>
              <w:iCs/>
              <w:sz w:val="16"/>
              <w:szCs w:val="16"/>
              <w:lang w:eastAsia="pt-BR"/>
            </w:rPr>
            <w:t>Diretoria de Extensão - DIREX</w:t>
          </w:r>
        </w:p>
        <w:p w14:paraId="06564CAD" w14:textId="77777777" w:rsidR="001B76E6" w:rsidRDefault="00223C75">
          <w:pPr>
            <w:spacing w:after="0" w:line="240" w:lineRule="auto"/>
            <w:jc w:val="right"/>
            <w:rPr>
              <w:i/>
              <w:iCs/>
              <w:sz w:val="16"/>
              <w:szCs w:val="16"/>
              <w:lang w:eastAsia="pt-BR"/>
            </w:rPr>
          </w:pPr>
          <w:r>
            <w:rPr>
              <w:i/>
              <w:iCs/>
              <w:sz w:val="16"/>
              <w:szCs w:val="16"/>
              <w:lang w:eastAsia="pt-BR"/>
            </w:rPr>
            <w:t>Documento criado em 18/10/2021</w:t>
          </w:r>
        </w:p>
        <w:p w14:paraId="37C829F7" w14:textId="77777777" w:rsidR="001B76E6" w:rsidRDefault="00223C75">
          <w:pPr>
            <w:spacing w:after="0" w:line="240" w:lineRule="auto"/>
            <w:jc w:val="right"/>
            <w:rPr>
              <w:i/>
              <w:iCs/>
              <w:sz w:val="16"/>
              <w:szCs w:val="16"/>
              <w:lang w:eastAsia="pt-BR"/>
            </w:rPr>
          </w:pPr>
          <w:r>
            <w:rPr>
              <w:i/>
              <w:iCs/>
              <w:sz w:val="16"/>
              <w:szCs w:val="16"/>
              <w:lang w:eastAsia="pt-BR"/>
            </w:rPr>
            <w:t>Documento atualizado e</w:t>
          </w:r>
          <w:r>
            <w:rPr>
              <w:i/>
              <w:iCs/>
              <w:sz w:val="16"/>
              <w:szCs w:val="16"/>
              <w:lang w:eastAsia="pt-BR"/>
            </w:rPr>
            <w:t>m 18/10/2021</w:t>
          </w:r>
        </w:p>
      </w:tc>
    </w:tr>
  </w:tbl>
  <w:p w14:paraId="0E1ED9D5" w14:textId="77777777" w:rsidR="001B76E6" w:rsidRDefault="00223C75">
    <w:pPr>
      <w:spacing w:after="0" w:line="240" w:lineRule="auto"/>
      <w:jc w:val="right"/>
      <w:rPr>
        <w:i/>
        <w:iCs/>
        <w:sz w:val="16"/>
        <w:szCs w:val="16"/>
      </w:rPr>
    </w:pPr>
  </w:p>
  <w:p w14:paraId="50977F8B" w14:textId="77777777" w:rsidR="001B76E6" w:rsidRDefault="00223C75">
    <w:pPr>
      <w:spacing w:after="0" w:line="240" w:lineRule="auto"/>
      <w:jc w:val="right"/>
      <w:rPr>
        <w:i/>
        <w:iCs/>
        <w:sz w:val="16"/>
        <w:szCs w:val="16"/>
      </w:rPr>
    </w:pPr>
  </w:p>
  <w:p w14:paraId="5F04D60E" w14:textId="77777777" w:rsidR="001B76E6" w:rsidRDefault="00223C7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088289" w14:textId="77777777" w:rsidR="00223C75" w:rsidRDefault="00223C7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BA0A061" w14:textId="77777777" w:rsidR="00223C75" w:rsidRDefault="00223C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89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2694"/>
      <w:gridCol w:w="5670"/>
      <w:gridCol w:w="2125"/>
    </w:tblGrid>
    <w:tr w:rsidR="001B76E6" w14:paraId="0CF1820A" w14:textId="77777777">
      <w:tblPrEx>
        <w:tblCellMar>
          <w:top w:w="0" w:type="dxa"/>
          <w:bottom w:w="0" w:type="dxa"/>
        </w:tblCellMar>
      </w:tblPrEx>
      <w:tc>
        <w:tcPr>
          <w:tcW w:w="2694" w:type="dxa"/>
          <w:tcBorders>
            <w:bottom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3B5253A1" w14:textId="77777777" w:rsidR="001B76E6" w:rsidRDefault="00223C75">
          <w:pPr>
            <w:pStyle w:val="Cabealho"/>
            <w:jc w:val="center"/>
          </w:pPr>
          <w:r>
            <w:rPr>
              <w:noProof/>
              <w:sz w:val="20"/>
              <w:szCs w:val="20"/>
              <w:lang w:eastAsia="pt-BR"/>
            </w:rPr>
            <w:drawing>
              <wp:inline distT="0" distB="0" distL="0" distR="0" wp14:anchorId="567A3F0E" wp14:editId="2AD1D03B">
                <wp:extent cx="1505148" cy="428908"/>
                <wp:effectExtent l="0" t="0" r="0" b="9242"/>
                <wp:docPr id="1" name="Imagem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5148" cy="4289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  <w:tcBorders>
            <w:bottom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605F1DBB" w14:textId="77777777" w:rsidR="001B76E6" w:rsidRDefault="00223C75">
          <w:pPr>
            <w:pStyle w:val="Cabealho"/>
            <w:jc w:val="center"/>
          </w:pPr>
          <w:r>
            <w:rPr>
              <w:noProof/>
              <w:sz w:val="20"/>
              <w:szCs w:val="20"/>
              <w:lang w:eastAsia="pt-BR"/>
            </w:rPr>
            <w:drawing>
              <wp:inline distT="0" distB="0" distL="0" distR="0" wp14:anchorId="4E2E4099" wp14:editId="5F710D44">
                <wp:extent cx="425452" cy="425452"/>
                <wp:effectExtent l="0" t="0" r="0" b="0"/>
                <wp:docPr id="2" name="Image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25452" cy="4254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  <w:p w14:paraId="3C046B65" w14:textId="77777777" w:rsidR="001B76E6" w:rsidRDefault="00223C75">
          <w:pPr>
            <w:pStyle w:val="Cabealh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SERVIÇO PÚBLICO FEDERAL</w:t>
          </w:r>
        </w:p>
        <w:p w14:paraId="1098E114" w14:textId="77777777" w:rsidR="001B76E6" w:rsidRDefault="00223C75">
          <w:pPr>
            <w:pStyle w:val="Cabealh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MINISTÉRIO DA EDUCAÇÃO</w:t>
          </w:r>
        </w:p>
        <w:p w14:paraId="53FF7882" w14:textId="77777777" w:rsidR="001B76E6" w:rsidRDefault="00223C75">
          <w:pPr>
            <w:pStyle w:val="Cabealho"/>
            <w:jc w:val="center"/>
            <w:rPr>
              <w:b/>
              <w:bCs/>
              <w:sz w:val="16"/>
              <w:szCs w:val="16"/>
              <w:lang w:eastAsia="pt-BR"/>
            </w:rPr>
          </w:pPr>
          <w:r>
            <w:rPr>
              <w:b/>
              <w:bCs/>
              <w:sz w:val="16"/>
              <w:szCs w:val="16"/>
              <w:lang w:eastAsia="pt-BR"/>
            </w:rPr>
            <w:t>SECRETARIA DE EDUCAÇÃO PROFISSIONAL E TECNOLÓGICA</w:t>
          </w:r>
        </w:p>
        <w:p w14:paraId="0ABEEE91" w14:textId="77777777" w:rsidR="001B76E6" w:rsidRDefault="00223C75">
          <w:pPr>
            <w:pStyle w:val="Cabealho"/>
            <w:jc w:val="center"/>
          </w:pPr>
          <w:r>
            <w:rPr>
              <w:b/>
              <w:bCs/>
              <w:sz w:val="16"/>
              <w:szCs w:val="16"/>
              <w:lang w:eastAsia="pt-BR"/>
            </w:rPr>
            <w:t>INSTITUTO FEDERAL DE EDUCAÇÃO, CIÊNCIA E TECNOLOGIA GOIANO</w:t>
          </w:r>
        </w:p>
      </w:tc>
      <w:tc>
        <w:tcPr>
          <w:tcW w:w="2125" w:type="dxa"/>
          <w:tcBorders>
            <w:bottom w:val="single" w:sz="12" w:space="0" w:color="008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59D2F443" w14:textId="77777777" w:rsidR="001B76E6" w:rsidRDefault="00223C75">
          <w:pPr>
            <w:pStyle w:val="Cabealho"/>
            <w:jc w:val="center"/>
          </w:pPr>
          <w:r>
            <w:rPr>
              <w:noProof/>
              <w:sz w:val="20"/>
              <w:szCs w:val="20"/>
              <w:lang w:eastAsia="pt-BR"/>
            </w:rPr>
            <w:drawing>
              <wp:inline distT="0" distB="0" distL="0" distR="0" wp14:anchorId="0F16C1D2" wp14:editId="77166024">
                <wp:extent cx="640811" cy="855905"/>
                <wp:effectExtent l="0" t="0" r="6889" b="1345"/>
                <wp:docPr id="3" name="Imagem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811" cy="8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81668FD" w14:textId="77777777" w:rsidR="001B76E6" w:rsidRDefault="00223C75">
    <w:pPr>
      <w:pStyle w:val="Cabealho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525C3B"/>
    <w:multiLevelType w:val="multilevel"/>
    <w:tmpl w:val="2700B5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6D6DA7"/>
    <w:multiLevelType w:val="multilevel"/>
    <w:tmpl w:val="C1F08660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5B75BE"/>
    <w:multiLevelType w:val="multilevel"/>
    <w:tmpl w:val="9D22AF1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" w15:restartNumberingAfterBreak="0">
    <w:nsid w:val="5CEB717F"/>
    <w:multiLevelType w:val="multilevel"/>
    <w:tmpl w:val="D050460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974889"/>
    <w:rsid w:val="00223C75"/>
    <w:rsid w:val="002A7023"/>
    <w:rsid w:val="00974889"/>
    <w:rsid w:val="009864CB"/>
    <w:rsid w:val="00BA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E5DEC"/>
  <w15:docId w15:val="{EA899D18-1E68-4B5E-8DD0-A5695447C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pPr>
      <w:ind w:left="720"/>
    </w:pPr>
  </w:style>
  <w:style w:type="character" w:styleId="Hyperlink">
    <w:name w:val="Hyperlink"/>
    <w:basedOn w:val="Fontepargpadro"/>
    <w:rPr>
      <w:color w:val="0563C1"/>
      <w:u w:val="single"/>
    </w:rPr>
  </w:style>
  <w:style w:type="character" w:styleId="MenoPendente">
    <w:name w:val="Unresolved Mention"/>
    <w:basedOn w:val="Fontepargpadro"/>
    <w:rPr>
      <w:color w:val="605E5C"/>
      <w:shd w:val="clear" w:color="auto" w:fill="E1DFDD"/>
    </w:rPr>
  </w:style>
  <w:style w:type="paragraph" w:styleId="Cabealh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</w:style>
  <w:style w:type="paragraph" w:styleId="NormalWeb">
    <w:name w:val="Normal (Web)"/>
    <w:basedOn w:val="Normal"/>
    <w:pPr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426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719</Words>
  <Characters>3884</Characters>
  <Application>Microsoft Office Word</Application>
  <DocSecurity>0</DocSecurity>
  <Lines>32</Lines>
  <Paragraphs>9</Paragraphs>
  <ScaleCrop>false</ScaleCrop>
  <Company/>
  <LinksUpToDate>false</LinksUpToDate>
  <CharactersWithSpaces>4594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João Areis Ferreira Barbosa Júnior</dc:creator>
  <dc:description/>
  <cp:lastModifiedBy>João Areis Ferreira Barbosa Júnior</cp:lastModifiedBy>
  <cp:revision>3</cp:revision>
  <dcterms:created xsi:type="dcterms:W3CDTF">2021-10-18T18:36:00Z</dcterms:created>
  <dcterms:modified xsi:type="dcterms:W3CDTF">2021-10-18T18:37:00Z</dcterms:modified>
</cp:coreProperties>
</file>