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A064B" w14:textId="3F08B2F8" w:rsidR="005E008C" w:rsidRDefault="005E008C" w:rsidP="005E008C">
      <w:pPr>
        <w:jc w:val="center"/>
        <w:rPr>
          <w:rFonts w:ascii="Arial" w:hAnsi="Arial" w:cs="Arial"/>
          <w:b/>
          <w:iCs/>
          <w:spacing w:val="40"/>
          <w:sz w:val="28"/>
          <w:szCs w:val="28"/>
          <w:u w:val="single"/>
        </w:rPr>
      </w:pPr>
      <w:r w:rsidRPr="005E008C">
        <w:rPr>
          <w:rFonts w:ascii="Arial" w:hAnsi="Arial" w:cs="Arial"/>
          <w:b/>
          <w:iCs/>
          <w:spacing w:val="40"/>
          <w:sz w:val="28"/>
          <w:szCs w:val="28"/>
          <w:u w:val="single"/>
        </w:rPr>
        <w:t>RELATÓRIO PARCIAL DE ATIVIDADES DE ESTÁGIO</w:t>
      </w:r>
    </w:p>
    <w:p w14:paraId="4BC69E92" w14:textId="77777777" w:rsidR="00BF03FB" w:rsidRDefault="00BF03FB" w:rsidP="005E008C">
      <w:pPr>
        <w:jc w:val="center"/>
        <w:rPr>
          <w:rFonts w:ascii="Arial" w:hAnsi="Arial" w:cs="Arial"/>
          <w:b/>
          <w:iCs/>
          <w:spacing w:val="40"/>
          <w:sz w:val="28"/>
          <w:szCs w:val="28"/>
          <w:u w:val="single"/>
        </w:rPr>
      </w:pPr>
    </w:p>
    <w:p w14:paraId="3D012F8A" w14:textId="33BEEFF7" w:rsidR="00BF03FB" w:rsidRPr="00BF03FB" w:rsidRDefault="00BF03FB" w:rsidP="005E008C">
      <w:pPr>
        <w:jc w:val="center"/>
        <w:rPr>
          <w:rFonts w:ascii="Trebuchet MS" w:hAnsi="Trebuchet MS" w:cs="Arial"/>
          <w:b/>
          <w:iCs/>
          <w:spacing w:val="40"/>
          <w:szCs w:val="28"/>
        </w:rPr>
      </w:pPr>
      <w:proofErr w:type="gramStart"/>
      <w:r w:rsidRPr="00BF03FB">
        <w:rPr>
          <w:rFonts w:ascii="Trebuchet MS" w:hAnsi="Trebuchet MS" w:cs="Arial"/>
          <w:b/>
          <w:iCs/>
          <w:spacing w:val="40"/>
          <w:szCs w:val="28"/>
        </w:rPr>
        <w:t>( )</w:t>
      </w:r>
      <w:proofErr w:type="gramEnd"/>
      <w:r w:rsidRPr="00BF03FB">
        <w:rPr>
          <w:rFonts w:ascii="Trebuchet MS" w:hAnsi="Trebuchet MS" w:cs="Arial"/>
          <w:b/>
          <w:iCs/>
          <w:spacing w:val="40"/>
          <w:szCs w:val="28"/>
        </w:rPr>
        <w:t>6 meses        ( )1 ano       ( )1 ano e 6 meses</w:t>
      </w:r>
    </w:p>
    <w:p w14:paraId="5F31D089" w14:textId="77777777" w:rsidR="005E008C" w:rsidRPr="005E008C" w:rsidRDefault="005E008C">
      <w:pPr>
        <w:jc w:val="center"/>
        <w:rPr>
          <w:b/>
          <w:sz w:val="20"/>
          <w:szCs w:val="20"/>
        </w:rPr>
      </w:pPr>
    </w:p>
    <w:tbl>
      <w:tblPr>
        <w:tblW w:w="9971" w:type="dxa"/>
        <w:tblInd w:w="60" w:type="dxa"/>
        <w:tblBorders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92"/>
        <w:gridCol w:w="992"/>
        <w:gridCol w:w="1843"/>
        <w:gridCol w:w="425"/>
        <w:gridCol w:w="3119"/>
      </w:tblGrid>
      <w:tr w:rsidR="001012AE" w:rsidRPr="001012AE" w14:paraId="26326F0B" w14:textId="77777777" w:rsidTr="00E40261"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DA291" w14:textId="77777777" w:rsidR="002C0531" w:rsidRPr="001012AE" w:rsidRDefault="00E01D3E">
            <w:pPr>
              <w:jc w:val="center"/>
              <w:rPr>
                <w:rFonts w:ascii="Trebuchet MS" w:hAnsi="Trebuchet MS"/>
                <w:b/>
                <w:spacing w:val="60"/>
                <w:sz w:val="20"/>
                <w:szCs w:val="20"/>
              </w:rPr>
            </w:pPr>
            <w:r w:rsidRPr="001012AE">
              <w:rPr>
                <w:rFonts w:ascii="Trebuchet MS" w:hAnsi="Trebuchet MS"/>
                <w:b/>
                <w:spacing w:val="60"/>
                <w:sz w:val="20"/>
                <w:szCs w:val="20"/>
              </w:rPr>
              <w:t>DADOS DA EMPRESA</w:t>
            </w:r>
            <w:r w:rsidR="000E2DFC" w:rsidRPr="001012AE">
              <w:rPr>
                <w:rFonts w:ascii="Trebuchet MS" w:hAnsi="Trebuchet MS"/>
                <w:b/>
                <w:spacing w:val="60"/>
                <w:sz w:val="20"/>
                <w:szCs w:val="20"/>
              </w:rPr>
              <w:t xml:space="preserve"> CONCEDENTE</w:t>
            </w:r>
          </w:p>
        </w:tc>
      </w:tr>
      <w:tr w:rsidR="002C0531" w:rsidRPr="005E008C" w14:paraId="1B6DABC0" w14:textId="77777777" w:rsidTr="001012AE">
        <w:tc>
          <w:tcPr>
            <w:tcW w:w="9971" w:type="dxa"/>
            <w:gridSpan w:val="5"/>
            <w:tcBorders>
              <w:top w:val="single" w:sz="18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DAAEB7" w14:textId="77777777" w:rsidR="002C0531" w:rsidRPr="005E008C" w:rsidRDefault="00E01D3E">
            <w:pPr>
              <w:jc w:val="both"/>
              <w:rPr>
                <w:sz w:val="20"/>
                <w:szCs w:val="20"/>
              </w:rPr>
            </w:pPr>
            <w:r w:rsidRPr="005E008C">
              <w:rPr>
                <w:rFonts w:ascii="Trebuchet MS" w:eastAsia="Calibri" w:hAnsi="Trebuchet MS" w:cs="Arial"/>
                <w:b/>
                <w:sz w:val="20"/>
                <w:szCs w:val="20"/>
              </w:rPr>
              <w:t>Razão Social</w:t>
            </w:r>
            <w:r w:rsidR="000E2DFC" w:rsidRPr="005E008C">
              <w:rPr>
                <w:rFonts w:ascii="Trebuchet MS" w:eastAsia="Calibri" w:hAnsi="Trebuchet MS" w:cs="Arial"/>
                <w:b/>
                <w:sz w:val="20"/>
                <w:szCs w:val="20"/>
              </w:rPr>
              <w:t>:</w:t>
            </w:r>
            <w:r w:rsidR="001E058C" w:rsidRPr="005E008C">
              <w:rPr>
                <w:rFonts w:ascii="Trebuchet MS" w:eastAsia="Calibri" w:hAnsi="Trebuchet MS" w:cs="Arial"/>
                <w:b/>
                <w:sz w:val="20"/>
                <w:szCs w:val="20"/>
              </w:rPr>
              <w:t xml:space="preserve"> </w:t>
            </w:r>
          </w:p>
        </w:tc>
      </w:tr>
      <w:tr w:rsidR="002C0531" w:rsidRPr="005E008C" w14:paraId="3ADD880C" w14:textId="77777777" w:rsidTr="005E008C">
        <w:tc>
          <w:tcPr>
            <w:tcW w:w="9971" w:type="dxa"/>
            <w:gridSpan w:val="5"/>
            <w:tcBorders>
              <w:top w:val="nil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B599" w14:textId="77777777" w:rsidR="002C0531" w:rsidRPr="005E008C" w:rsidRDefault="002C0531">
            <w:pPr>
              <w:jc w:val="both"/>
              <w:rPr>
                <w:sz w:val="20"/>
                <w:szCs w:val="20"/>
              </w:rPr>
            </w:pPr>
          </w:p>
        </w:tc>
      </w:tr>
      <w:tr w:rsidR="002C0531" w:rsidRPr="005E008C" w14:paraId="58B05437" w14:textId="77777777" w:rsidTr="005E008C">
        <w:tc>
          <w:tcPr>
            <w:tcW w:w="9971" w:type="dxa"/>
            <w:gridSpan w:val="5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9098D" w14:textId="77777777" w:rsidR="002C0531" w:rsidRPr="005E008C" w:rsidRDefault="00E01D3E">
            <w:pPr>
              <w:jc w:val="both"/>
              <w:rPr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CNPJ</w:t>
            </w:r>
            <w:r w:rsidR="000E2DFC" w:rsidRPr="005E008C">
              <w:rPr>
                <w:rFonts w:ascii="Trebuchet MS" w:hAnsi="Trebuchet MS"/>
                <w:b/>
                <w:sz w:val="20"/>
                <w:szCs w:val="20"/>
              </w:rPr>
              <w:t>:</w:t>
            </w:r>
          </w:p>
        </w:tc>
      </w:tr>
      <w:tr w:rsidR="002C0531" w:rsidRPr="005E008C" w14:paraId="136FEE07" w14:textId="77777777" w:rsidTr="005E008C">
        <w:tc>
          <w:tcPr>
            <w:tcW w:w="9971" w:type="dxa"/>
            <w:gridSpan w:val="5"/>
            <w:tcBorders>
              <w:top w:val="nil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BB4B1" w14:textId="77777777" w:rsidR="002C0531" w:rsidRPr="005E008C" w:rsidRDefault="002C0531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</w:p>
        </w:tc>
      </w:tr>
      <w:tr w:rsidR="002C0531" w:rsidRPr="005E008C" w14:paraId="7274256E" w14:textId="77777777" w:rsidTr="005E008C">
        <w:tc>
          <w:tcPr>
            <w:tcW w:w="6427" w:type="dxa"/>
            <w:gridSpan w:val="3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B429B" w14:textId="7A6664A5" w:rsidR="002C0531" w:rsidRPr="005E008C" w:rsidRDefault="000E2DFC" w:rsidP="000E2DFC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Nome do Supervisor da</w:t>
            </w:r>
            <w:r w:rsidR="00E01D3E" w:rsidRPr="005E008C">
              <w:rPr>
                <w:rFonts w:ascii="Trebuchet MS" w:hAnsi="Trebuchet MS"/>
                <w:b/>
                <w:sz w:val="20"/>
                <w:szCs w:val="20"/>
              </w:rPr>
              <w:t xml:space="preserve"> Empresa</w:t>
            </w:r>
            <w:r w:rsidR="00E40261">
              <w:rPr>
                <w:rFonts w:ascii="Trebuchet MS" w:hAnsi="Trebuchet MS"/>
                <w:b/>
                <w:sz w:val="20"/>
                <w:szCs w:val="20"/>
              </w:rPr>
              <w:t xml:space="preserve"> (estágio)</w:t>
            </w:r>
            <w:r w:rsidRPr="005E008C">
              <w:rPr>
                <w:rFonts w:ascii="Trebuchet MS" w:hAnsi="Trebuchet MS"/>
                <w:b/>
                <w:sz w:val="20"/>
                <w:szCs w:val="20"/>
              </w:rPr>
              <w:t>: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719C2" w14:textId="77777777" w:rsidR="002C0531" w:rsidRPr="005E008C" w:rsidRDefault="00E01D3E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Telefone</w:t>
            </w:r>
            <w:r w:rsidR="000E2DFC" w:rsidRPr="005E008C">
              <w:rPr>
                <w:rFonts w:ascii="Trebuchet MS" w:hAnsi="Trebuchet MS"/>
                <w:b/>
                <w:sz w:val="20"/>
                <w:szCs w:val="20"/>
              </w:rPr>
              <w:t>:</w:t>
            </w:r>
          </w:p>
        </w:tc>
      </w:tr>
      <w:tr w:rsidR="002C0531" w:rsidRPr="005E008C" w14:paraId="3933D5C1" w14:textId="77777777" w:rsidTr="001012AE">
        <w:tc>
          <w:tcPr>
            <w:tcW w:w="6427" w:type="dxa"/>
            <w:gridSpan w:val="3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CD3D6" w14:textId="77777777" w:rsidR="002C0531" w:rsidRPr="005E008C" w:rsidRDefault="002C0531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7A1B8" w14:textId="77777777" w:rsidR="002C0531" w:rsidRPr="005E008C" w:rsidRDefault="002C0531">
            <w:pPr>
              <w:jc w:val="both"/>
              <w:rPr>
                <w:sz w:val="20"/>
                <w:szCs w:val="20"/>
              </w:rPr>
            </w:pPr>
          </w:p>
        </w:tc>
      </w:tr>
      <w:tr w:rsidR="001012AE" w:rsidRPr="001012AE" w14:paraId="4284335C" w14:textId="77777777" w:rsidTr="00E40261"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C12A6" w14:textId="77777777" w:rsidR="00976F83" w:rsidRPr="001012AE" w:rsidRDefault="00976F83" w:rsidP="005222E0">
            <w:pPr>
              <w:jc w:val="center"/>
              <w:rPr>
                <w:rFonts w:ascii="Trebuchet MS" w:hAnsi="Trebuchet MS"/>
                <w:b/>
                <w:spacing w:val="60"/>
                <w:sz w:val="20"/>
                <w:szCs w:val="20"/>
              </w:rPr>
            </w:pPr>
            <w:r w:rsidRPr="001012AE">
              <w:rPr>
                <w:rFonts w:ascii="Trebuchet MS" w:hAnsi="Trebuchet MS"/>
                <w:b/>
                <w:spacing w:val="60"/>
                <w:sz w:val="20"/>
                <w:szCs w:val="20"/>
              </w:rPr>
              <w:t>DADOS DO ESTAGIÁRIO</w:t>
            </w:r>
          </w:p>
        </w:tc>
      </w:tr>
      <w:tr w:rsidR="00976F83" w:rsidRPr="005E008C" w14:paraId="48FBB76A" w14:textId="77777777" w:rsidTr="001012AE">
        <w:tc>
          <w:tcPr>
            <w:tcW w:w="9971" w:type="dxa"/>
            <w:gridSpan w:val="5"/>
            <w:tcBorders>
              <w:top w:val="single" w:sz="18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32E15" w14:textId="77777777" w:rsidR="00976F83" w:rsidRPr="005E008C" w:rsidRDefault="00976F83" w:rsidP="005222E0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Nome Completo:</w:t>
            </w:r>
          </w:p>
        </w:tc>
      </w:tr>
      <w:tr w:rsidR="00976F83" w:rsidRPr="005E008C" w14:paraId="681E613F" w14:textId="77777777" w:rsidTr="005E008C">
        <w:tc>
          <w:tcPr>
            <w:tcW w:w="9971" w:type="dxa"/>
            <w:gridSpan w:val="5"/>
            <w:tcBorders>
              <w:top w:val="nil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84AE6" w14:textId="77777777" w:rsidR="00976F83" w:rsidRPr="005E008C" w:rsidRDefault="00976F83" w:rsidP="005222E0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976F83" w:rsidRPr="005E008C" w14:paraId="3A9ED4ED" w14:textId="77777777" w:rsidTr="005E008C">
        <w:tc>
          <w:tcPr>
            <w:tcW w:w="3592" w:type="dxa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5AC4A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CPF: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2F7D21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RG: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04AB4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Celular:</w:t>
            </w:r>
          </w:p>
        </w:tc>
      </w:tr>
      <w:tr w:rsidR="00976F83" w:rsidRPr="005E008C" w14:paraId="1774DDF4" w14:textId="77777777" w:rsidTr="001012AE">
        <w:tc>
          <w:tcPr>
            <w:tcW w:w="3592" w:type="dxa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B5366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B5EF3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66387" w14:textId="77777777" w:rsidR="00976F83" w:rsidRPr="005E008C" w:rsidRDefault="00976F83" w:rsidP="005222E0">
            <w:pPr>
              <w:jc w:val="both"/>
              <w:rPr>
                <w:sz w:val="20"/>
                <w:szCs w:val="20"/>
              </w:rPr>
            </w:pPr>
          </w:p>
        </w:tc>
      </w:tr>
      <w:tr w:rsidR="001012AE" w:rsidRPr="001012AE" w14:paraId="63832C57" w14:textId="77777777" w:rsidTr="00E40261"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39E0C" w14:textId="77777777" w:rsidR="00CE25E0" w:rsidRPr="001012AE" w:rsidRDefault="00CE25E0" w:rsidP="005222E0">
            <w:pPr>
              <w:jc w:val="center"/>
              <w:rPr>
                <w:rFonts w:ascii="Trebuchet MS" w:hAnsi="Trebuchet MS"/>
                <w:b/>
                <w:spacing w:val="60"/>
                <w:sz w:val="20"/>
                <w:szCs w:val="20"/>
              </w:rPr>
            </w:pPr>
            <w:r w:rsidRPr="001012AE">
              <w:rPr>
                <w:rFonts w:ascii="Trebuchet MS" w:hAnsi="Trebuchet MS"/>
                <w:b/>
                <w:spacing w:val="60"/>
                <w:sz w:val="20"/>
                <w:szCs w:val="20"/>
              </w:rPr>
              <w:t>DADOS DO CURSO</w:t>
            </w:r>
          </w:p>
        </w:tc>
      </w:tr>
      <w:tr w:rsidR="00CE25E0" w:rsidRPr="005E008C" w14:paraId="1BA2B2A3" w14:textId="77777777" w:rsidTr="001012AE">
        <w:tc>
          <w:tcPr>
            <w:tcW w:w="4584" w:type="dxa"/>
            <w:gridSpan w:val="2"/>
            <w:tcBorders>
              <w:top w:val="single" w:sz="18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8FAB8" w14:textId="77777777" w:rsidR="00CE25E0" w:rsidRPr="005E008C" w:rsidRDefault="00CE25E0" w:rsidP="005222E0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Curso:</w:t>
            </w:r>
          </w:p>
        </w:tc>
        <w:tc>
          <w:tcPr>
            <w:tcW w:w="2268" w:type="dxa"/>
            <w:gridSpan w:val="2"/>
            <w:tcBorders>
              <w:top w:val="single" w:sz="18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73B04" w14:textId="77777777" w:rsidR="00CE25E0" w:rsidRPr="005E008C" w:rsidRDefault="00CE25E0" w:rsidP="005222E0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Período/semestre:</w:t>
            </w:r>
          </w:p>
        </w:tc>
        <w:tc>
          <w:tcPr>
            <w:tcW w:w="3119" w:type="dxa"/>
            <w:tcBorders>
              <w:top w:val="single" w:sz="18" w:space="0" w:color="auto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FB796" w14:textId="77777777" w:rsidR="00CE25E0" w:rsidRPr="005E008C" w:rsidRDefault="00CE25E0" w:rsidP="005222E0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>Número de Matrícula:</w:t>
            </w:r>
          </w:p>
        </w:tc>
      </w:tr>
      <w:tr w:rsidR="00CE25E0" w:rsidRPr="005E008C" w14:paraId="54288FC4" w14:textId="77777777" w:rsidTr="001012AE">
        <w:tc>
          <w:tcPr>
            <w:tcW w:w="4584" w:type="dxa"/>
            <w:gridSpan w:val="2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BD315" w14:textId="77777777" w:rsidR="00CE25E0" w:rsidRPr="005E008C" w:rsidRDefault="00CE25E0" w:rsidP="005222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DAB7E" w14:textId="77777777" w:rsidR="00CE25E0" w:rsidRPr="005E008C" w:rsidRDefault="00CE25E0" w:rsidP="005222E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8B29B" w14:textId="77777777" w:rsidR="00CE25E0" w:rsidRPr="005E008C" w:rsidRDefault="00CE25E0" w:rsidP="005222E0">
            <w:pPr>
              <w:jc w:val="both"/>
              <w:rPr>
                <w:sz w:val="20"/>
                <w:szCs w:val="20"/>
              </w:rPr>
            </w:pPr>
          </w:p>
        </w:tc>
      </w:tr>
      <w:tr w:rsidR="001012AE" w:rsidRPr="001012AE" w14:paraId="764BF364" w14:textId="77777777" w:rsidTr="00E40261"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03988" w14:textId="77777777" w:rsidR="00CE25E0" w:rsidRPr="001012AE" w:rsidRDefault="00CE25E0" w:rsidP="005222E0">
            <w:pPr>
              <w:jc w:val="center"/>
              <w:rPr>
                <w:rFonts w:ascii="Trebuchet MS" w:hAnsi="Trebuchet MS"/>
                <w:b/>
                <w:spacing w:val="60"/>
                <w:sz w:val="20"/>
                <w:szCs w:val="20"/>
              </w:rPr>
            </w:pPr>
            <w:r w:rsidRPr="001012AE">
              <w:rPr>
                <w:rFonts w:ascii="Trebuchet MS" w:hAnsi="Trebuchet MS"/>
                <w:b/>
                <w:spacing w:val="60"/>
                <w:sz w:val="20"/>
                <w:szCs w:val="20"/>
              </w:rPr>
              <w:t>DADOS DO ESTÁGIO</w:t>
            </w:r>
          </w:p>
        </w:tc>
      </w:tr>
      <w:tr w:rsidR="004B7157" w:rsidRPr="005E008C" w14:paraId="7BCC4D58" w14:textId="77777777" w:rsidTr="001012AE">
        <w:trPr>
          <w:trHeight w:val="70"/>
        </w:trPr>
        <w:tc>
          <w:tcPr>
            <w:tcW w:w="4584" w:type="dxa"/>
            <w:gridSpan w:val="2"/>
            <w:tcBorders>
              <w:top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BDDFC" w14:textId="77777777" w:rsidR="004B7157" w:rsidRDefault="004B7157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 xml:space="preserve">Data de Início: </w:t>
            </w:r>
          </w:p>
          <w:p w14:paraId="5AC52D20" w14:textId="589DCA04" w:rsidR="00E4006A" w:rsidRPr="005E008C" w:rsidRDefault="00E4006A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</w:p>
        </w:tc>
        <w:tc>
          <w:tcPr>
            <w:tcW w:w="5387" w:type="dxa"/>
            <w:gridSpan w:val="3"/>
            <w:vMerge w:val="restart"/>
            <w:tcBorders>
              <w:top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110BF" w14:textId="4C1DC9EE" w:rsidR="004B7157" w:rsidRPr="005E008C" w:rsidRDefault="00E40261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>
              <w:rPr>
                <w:rFonts w:ascii="Trebuchet MS" w:hAnsi="Trebuchet MS"/>
                <w:b/>
                <w:sz w:val="20"/>
                <w:szCs w:val="20"/>
              </w:rPr>
              <w:t>Período de Comprovação</w:t>
            </w:r>
            <w:r w:rsidR="004B7157" w:rsidRPr="005E008C">
              <w:rPr>
                <w:rFonts w:ascii="Trebuchet MS" w:hAnsi="Trebuchet MS"/>
                <w:b/>
                <w:sz w:val="20"/>
                <w:szCs w:val="20"/>
              </w:rPr>
              <w:t>:</w:t>
            </w:r>
          </w:p>
        </w:tc>
      </w:tr>
      <w:tr w:rsidR="004B7157" w:rsidRPr="005E008C" w14:paraId="229614C2" w14:textId="77777777" w:rsidTr="001012AE">
        <w:trPr>
          <w:trHeight w:val="70"/>
        </w:trPr>
        <w:tc>
          <w:tcPr>
            <w:tcW w:w="4584" w:type="dxa"/>
            <w:gridSpan w:val="2"/>
            <w:tcBorders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45F13" w14:textId="77777777" w:rsidR="004B7157" w:rsidRDefault="004B7157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  <w:r w:rsidRPr="005E008C">
              <w:rPr>
                <w:rFonts w:ascii="Trebuchet MS" w:hAnsi="Trebuchet MS"/>
                <w:b/>
                <w:sz w:val="20"/>
                <w:szCs w:val="20"/>
              </w:rPr>
              <w:t xml:space="preserve">Data de Conclusão: </w:t>
            </w:r>
          </w:p>
          <w:p w14:paraId="67C020A1" w14:textId="375FE0EB" w:rsidR="00E4006A" w:rsidRPr="005E008C" w:rsidRDefault="00E4006A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</w:p>
        </w:tc>
        <w:tc>
          <w:tcPr>
            <w:tcW w:w="5387" w:type="dxa"/>
            <w:gridSpan w:val="3"/>
            <w:vMerge/>
            <w:tcBorders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09D79" w14:textId="77777777" w:rsidR="004B7157" w:rsidRPr="005E008C" w:rsidRDefault="004B7157" w:rsidP="004B7157">
            <w:pPr>
              <w:jc w:val="both"/>
              <w:rPr>
                <w:rFonts w:ascii="Trebuchet MS" w:hAnsi="Trebuchet MS"/>
                <w:b/>
                <w:sz w:val="20"/>
                <w:szCs w:val="20"/>
              </w:rPr>
            </w:pPr>
          </w:p>
        </w:tc>
      </w:tr>
      <w:tr w:rsidR="005E008C" w:rsidRPr="005E008C" w14:paraId="0FF307C3" w14:textId="77777777" w:rsidTr="00E40261">
        <w:trPr>
          <w:trHeight w:val="320"/>
        </w:trPr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shd w:val="clear" w:color="auto" w:fill="E2EFD9" w:themeFill="accent6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71C3B" w14:textId="481F8E86" w:rsidR="004B7157" w:rsidRPr="00E40261" w:rsidRDefault="004B7157" w:rsidP="00C92681">
            <w:pPr>
              <w:jc w:val="center"/>
              <w:rPr>
                <w:rFonts w:ascii="Trebuchet MS" w:hAnsi="Trebuchet MS"/>
                <w:b/>
                <w:color w:val="000000" w:themeColor="text1"/>
                <w:sz w:val="20"/>
                <w:szCs w:val="20"/>
              </w:rPr>
            </w:pPr>
            <w:r w:rsidRPr="00E40261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RESUMO DAS ATIVIDADES DESENVOLVIDAS PELO ESTAGIÁRIO</w:t>
            </w:r>
          </w:p>
        </w:tc>
      </w:tr>
      <w:tr w:rsidR="004B7157" w:rsidRPr="005E008C" w14:paraId="691E26DD" w14:textId="77777777" w:rsidTr="001012AE">
        <w:tc>
          <w:tcPr>
            <w:tcW w:w="9971" w:type="dxa"/>
            <w:gridSpan w:val="5"/>
            <w:tcBorders>
              <w:top w:val="single" w:sz="18" w:space="0" w:color="auto"/>
              <w:bottom w:val="single" w:sz="1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D6EEC" w14:textId="1F64E036" w:rsidR="004B7157" w:rsidRPr="00C92681" w:rsidRDefault="00E40261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Descreva detalhadamente as principais atividades desenvolvidas (5 a 10 linhas)</w:t>
            </w:r>
          </w:p>
          <w:p w14:paraId="6B92E947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7E0C41F3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374AFC8A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52C71E50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039E254B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65096371" w14:textId="77777777" w:rsidR="00941FD2" w:rsidRPr="005E008C" w:rsidRDefault="00941FD2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05B25F9E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6761DF38" w14:textId="42D7F7BE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rFonts w:ascii="Calibri" w:hAnsi="Calibri"/>
                <w:sz w:val="20"/>
                <w:szCs w:val="20"/>
              </w:rPr>
            </w:pPr>
          </w:p>
          <w:p w14:paraId="30BD4C20" w14:textId="77777777" w:rsidR="004B7157" w:rsidRPr="005E008C" w:rsidRDefault="004B7157" w:rsidP="004B7157">
            <w:pPr>
              <w:pStyle w:val="NormalWeb"/>
              <w:spacing w:before="0" w:after="0" w:line="360" w:lineRule="atLeast"/>
              <w:jc w:val="both"/>
              <w:rPr>
                <w:sz w:val="20"/>
                <w:szCs w:val="20"/>
              </w:rPr>
            </w:pPr>
          </w:p>
        </w:tc>
      </w:tr>
    </w:tbl>
    <w:p w14:paraId="3F0C11CE" w14:textId="77777777" w:rsidR="005E008C" w:rsidRPr="005E008C" w:rsidRDefault="005E008C" w:rsidP="005E008C">
      <w:pPr>
        <w:pStyle w:val="NormalWeb"/>
        <w:spacing w:before="0" w:after="0"/>
        <w:jc w:val="both"/>
        <w:rPr>
          <w:rFonts w:ascii="Arial" w:hAnsi="Arial" w:cs="Arial"/>
          <w:sz w:val="8"/>
          <w:szCs w:val="8"/>
        </w:rPr>
      </w:pPr>
    </w:p>
    <w:p w14:paraId="027467B8" w14:textId="79A479F1" w:rsidR="005E008C" w:rsidRDefault="005E008C" w:rsidP="005E008C">
      <w:pPr>
        <w:pStyle w:val="NormalWeb"/>
        <w:spacing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LOCAL/</w:t>
      </w:r>
      <w:proofErr w:type="gramStart"/>
      <w:r>
        <w:rPr>
          <w:rFonts w:ascii="Arial" w:hAnsi="Arial" w:cs="Arial"/>
          <w:sz w:val="20"/>
          <w:szCs w:val="20"/>
        </w:rPr>
        <w:t>DATA:_</w:t>
      </w:r>
      <w:proofErr w:type="gramEnd"/>
      <w:r>
        <w:rPr>
          <w:rFonts w:ascii="Arial" w:hAnsi="Arial" w:cs="Arial"/>
          <w:sz w:val="20"/>
          <w:szCs w:val="20"/>
        </w:rPr>
        <w:t>__________________________________</w:t>
      </w:r>
    </w:p>
    <w:p w14:paraId="35E71AD9" w14:textId="77777777" w:rsidR="00353879" w:rsidRDefault="00353879" w:rsidP="005E008C">
      <w:pPr>
        <w:pStyle w:val="NormalWeb"/>
        <w:spacing w:before="0" w:after="0"/>
        <w:jc w:val="both"/>
        <w:rPr>
          <w:rFonts w:ascii="Calibri" w:hAnsi="Calibri"/>
          <w:sz w:val="20"/>
          <w:szCs w:val="20"/>
        </w:rPr>
      </w:pPr>
    </w:p>
    <w:p w14:paraId="1E1A8032" w14:textId="77777777" w:rsidR="005E008C" w:rsidRDefault="005E008C" w:rsidP="005E008C">
      <w:pPr>
        <w:pStyle w:val="NormalWeb"/>
        <w:spacing w:before="0" w:after="0"/>
        <w:ind w:firstLine="851"/>
        <w:jc w:val="both"/>
        <w:rPr>
          <w:rFonts w:ascii="Calibri" w:hAnsi="Calibri"/>
          <w:sz w:val="20"/>
          <w:szCs w:val="20"/>
        </w:rPr>
      </w:pPr>
    </w:p>
    <w:tbl>
      <w:tblPr>
        <w:tblStyle w:val="Tabelacomgrad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39"/>
        <w:gridCol w:w="5025"/>
      </w:tblGrid>
      <w:tr w:rsidR="005E008C" w14:paraId="5041374F" w14:textId="77777777" w:rsidTr="00353879">
        <w:tc>
          <w:tcPr>
            <w:tcW w:w="5139" w:type="dxa"/>
            <w:hideMark/>
          </w:tcPr>
          <w:p w14:paraId="79B4AF17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</w:t>
            </w:r>
          </w:p>
          <w:p w14:paraId="23ADF6A6" w14:textId="2E02BC17" w:rsidR="005E008C" w:rsidRDefault="00353879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Supervisor do Estágio na</w:t>
            </w:r>
            <w:r w:rsidR="005E008C">
              <w:rPr>
                <w:rFonts w:ascii="Arial" w:hAnsi="Arial" w:cs="Arial"/>
                <w:sz w:val="20"/>
                <w:szCs w:val="20"/>
              </w:rPr>
              <w:t xml:space="preserve"> Empresa </w:t>
            </w:r>
          </w:p>
          <w:p w14:paraId="63DC0A5B" w14:textId="1121A8D4" w:rsidR="00353879" w:rsidRDefault="005E008C" w:rsidP="00353879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 por extenso e carimbo</w:t>
            </w:r>
            <w:bookmarkStart w:id="0" w:name="_GoBack"/>
            <w:bookmarkEnd w:id="0"/>
          </w:p>
        </w:tc>
        <w:tc>
          <w:tcPr>
            <w:tcW w:w="5025" w:type="dxa"/>
          </w:tcPr>
          <w:p w14:paraId="0B862CEA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</w:t>
            </w:r>
          </w:p>
          <w:p w14:paraId="3575B70B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Professor(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a) Orientador(a)</w:t>
            </w:r>
          </w:p>
          <w:p w14:paraId="7FFBF703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 por extenso e carimbo</w:t>
            </w:r>
          </w:p>
          <w:p w14:paraId="00401C04" w14:textId="77777777" w:rsidR="005E008C" w:rsidRDefault="005E008C">
            <w:pPr>
              <w:tabs>
                <w:tab w:val="left" w:pos="3015"/>
              </w:tabs>
              <w:rPr>
                <w:sz w:val="18"/>
                <w:szCs w:val="18"/>
              </w:rPr>
            </w:pPr>
          </w:p>
          <w:p w14:paraId="367F648D" w14:textId="77777777" w:rsidR="005E008C" w:rsidRDefault="005E008C">
            <w:pPr>
              <w:tabs>
                <w:tab w:val="left" w:pos="3015"/>
              </w:tabs>
              <w:rPr>
                <w:sz w:val="18"/>
                <w:szCs w:val="18"/>
              </w:rPr>
            </w:pPr>
          </w:p>
        </w:tc>
      </w:tr>
      <w:tr w:rsidR="005E008C" w14:paraId="526544B4" w14:textId="77777777" w:rsidTr="00353879">
        <w:tc>
          <w:tcPr>
            <w:tcW w:w="5139" w:type="dxa"/>
          </w:tcPr>
          <w:p w14:paraId="70F3C1DD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</w:t>
            </w:r>
          </w:p>
          <w:p w14:paraId="52613844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Coordenador(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a) de Curso</w:t>
            </w:r>
          </w:p>
          <w:p w14:paraId="76B861A4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 por extenso e carimbo</w:t>
            </w:r>
          </w:p>
          <w:p w14:paraId="1A86C1B9" w14:textId="77777777" w:rsidR="005E008C" w:rsidRDefault="005E008C">
            <w:pPr>
              <w:tabs>
                <w:tab w:val="left" w:pos="3015"/>
              </w:tabs>
              <w:rPr>
                <w:sz w:val="18"/>
                <w:szCs w:val="18"/>
              </w:rPr>
            </w:pPr>
          </w:p>
        </w:tc>
        <w:tc>
          <w:tcPr>
            <w:tcW w:w="5025" w:type="dxa"/>
          </w:tcPr>
          <w:p w14:paraId="3EC29479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</w:t>
            </w:r>
          </w:p>
          <w:p w14:paraId="49C6BD9F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Estagiário (a)</w:t>
            </w:r>
          </w:p>
          <w:p w14:paraId="68656A88" w14:textId="77777777" w:rsidR="005E008C" w:rsidRDefault="005E008C">
            <w:pPr>
              <w:pStyle w:val="Textbody"/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Assinatura por extenso</w:t>
            </w:r>
          </w:p>
          <w:p w14:paraId="15B4C138" w14:textId="77777777" w:rsidR="005E008C" w:rsidRDefault="005E008C">
            <w:pPr>
              <w:tabs>
                <w:tab w:val="left" w:pos="3015"/>
              </w:tabs>
              <w:rPr>
                <w:sz w:val="18"/>
                <w:szCs w:val="18"/>
              </w:rPr>
            </w:pPr>
          </w:p>
        </w:tc>
      </w:tr>
    </w:tbl>
    <w:p w14:paraId="72ADD023" w14:textId="77777777" w:rsidR="005E008C" w:rsidRDefault="005E008C" w:rsidP="005E008C">
      <w:pPr>
        <w:pStyle w:val="NormalWeb"/>
        <w:spacing w:before="0" w:after="0"/>
        <w:jc w:val="both"/>
        <w:rPr>
          <w:rFonts w:ascii="Calibri" w:hAnsi="Calibri"/>
          <w:sz w:val="22"/>
          <w:szCs w:val="22"/>
        </w:rPr>
      </w:pPr>
    </w:p>
    <w:sectPr w:rsidR="005E008C" w:rsidSect="00353879">
      <w:headerReference w:type="default" r:id="rId6"/>
      <w:footerReference w:type="default" r:id="rId7"/>
      <w:pgSz w:w="11905" w:h="16837"/>
      <w:pgMar w:top="2098" w:right="720" w:bottom="1021" w:left="1021" w:header="284" w:footer="5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30E06D" w14:textId="77777777" w:rsidR="006F3FF3" w:rsidRDefault="006F3FF3">
      <w:r>
        <w:separator/>
      </w:r>
    </w:p>
  </w:endnote>
  <w:endnote w:type="continuationSeparator" w:id="0">
    <w:p w14:paraId="1C7C07C9" w14:textId="77777777" w:rsidR="006F3FF3" w:rsidRDefault="006F3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Liberation Mono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D2AD40" w14:textId="77777777" w:rsidR="007622F4" w:rsidRDefault="006F3FF3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6FEDC1" w14:textId="77777777" w:rsidR="006F3FF3" w:rsidRDefault="006F3FF3">
      <w:r>
        <w:rPr>
          <w:color w:val="000000"/>
        </w:rPr>
        <w:separator/>
      </w:r>
    </w:p>
  </w:footnote>
  <w:footnote w:type="continuationSeparator" w:id="0">
    <w:p w14:paraId="60796AB6" w14:textId="77777777" w:rsidR="006F3FF3" w:rsidRDefault="006F3F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25B880" w14:textId="2F60045E" w:rsidR="007622F4" w:rsidRPr="00E40261" w:rsidRDefault="00353879" w:rsidP="00E40261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11945754" wp14:editId="5B21597B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45647" cy="10694420"/>
          <wp:effectExtent l="0" t="0" r="0" b="0"/>
          <wp:wrapNone/>
          <wp:docPr id="1" name="Imagem 3" descr="C:\Users\wesiopascoal\Downloads\Serviço Público Federa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5647" cy="1069442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531"/>
    <w:rsid w:val="00022F07"/>
    <w:rsid w:val="000D16E3"/>
    <w:rsid w:val="000E2DFC"/>
    <w:rsid w:val="001012AE"/>
    <w:rsid w:val="001035CC"/>
    <w:rsid w:val="0013104E"/>
    <w:rsid w:val="001566E5"/>
    <w:rsid w:val="001E058C"/>
    <w:rsid w:val="002201B2"/>
    <w:rsid w:val="00240CDF"/>
    <w:rsid w:val="002546EF"/>
    <w:rsid w:val="002624D5"/>
    <w:rsid w:val="00297C36"/>
    <w:rsid w:val="002A5367"/>
    <w:rsid w:val="002C0531"/>
    <w:rsid w:val="00353879"/>
    <w:rsid w:val="0039578D"/>
    <w:rsid w:val="003C0569"/>
    <w:rsid w:val="004444D3"/>
    <w:rsid w:val="00464496"/>
    <w:rsid w:val="00487971"/>
    <w:rsid w:val="004B7157"/>
    <w:rsid w:val="004F57BB"/>
    <w:rsid w:val="00516819"/>
    <w:rsid w:val="00530D60"/>
    <w:rsid w:val="00564A47"/>
    <w:rsid w:val="005E008C"/>
    <w:rsid w:val="006A5159"/>
    <w:rsid w:val="006F3FF3"/>
    <w:rsid w:val="007F0D60"/>
    <w:rsid w:val="008544F6"/>
    <w:rsid w:val="00923300"/>
    <w:rsid w:val="009418BF"/>
    <w:rsid w:val="00941FD2"/>
    <w:rsid w:val="0094411E"/>
    <w:rsid w:val="00967739"/>
    <w:rsid w:val="00976F83"/>
    <w:rsid w:val="00A05F82"/>
    <w:rsid w:val="00A75F92"/>
    <w:rsid w:val="00A82F0E"/>
    <w:rsid w:val="00AB1CAF"/>
    <w:rsid w:val="00AE7695"/>
    <w:rsid w:val="00AF4C71"/>
    <w:rsid w:val="00B17443"/>
    <w:rsid w:val="00BA1BCE"/>
    <w:rsid w:val="00BF03FB"/>
    <w:rsid w:val="00C353E1"/>
    <w:rsid w:val="00C92681"/>
    <w:rsid w:val="00CE25E0"/>
    <w:rsid w:val="00E01D3E"/>
    <w:rsid w:val="00E32608"/>
    <w:rsid w:val="00E4006A"/>
    <w:rsid w:val="00E40261"/>
    <w:rsid w:val="00EC6524"/>
    <w:rsid w:val="00EF6636"/>
    <w:rsid w:val="00FC212D"/>
    <w:rsid w:val="00FC5DA4"/>
    <w:rsid w:val="00FE4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E8A1D9"/>
  <w15:docId w15:val="{F442734D-B5BB-4906-9211-E6FC364CD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Mangal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  <w:rPr>
      <w:kern w:val="3"/>
      <w:sz w:val="24"/>
      <w:szCs w:val="24"/>
      <w:lang w:eastAsia="ar-SA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Pr>
      <w:kern w:val="3"/>
      <w:sz w:val="24"/>
      <w:szCs w:val="24"/>
      <w:lang w:eastAsia="zh-CN" w:bidi="hi-IN"/>
    </w:rPr>
  </w:style>
  <w:style w:type="paragraph" w:customStyle="1" w:styleId="Captulo">
    <w:name w:val="Capítulo"/>
    <w:basedOn w:val="Normal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uiPriority w:val="99"/>
    <w:pPr>
      <w:spacing w:after="140" w:line="288" w:lineRule="auto"/>
    </w:pPr>
  </w:style>
  <w:style w:type="paragraph" w:styleId="Lista">
    <w:name w:val="List"/>
    <w:basedOn w:val="Textbody"/>
    <w:pPr>
      <w:suppressAutoHyphens/>
    </w:pPr>
    <w:rPr>
      <w:rFonts w:cs="Tahoma"/>
    </w:rPr>
  </w:style>
  <w:style w:type="paragraph" w:customStyle="1" w:styleId="Legenda3">
    <w:name w:val="Legenda3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Legenda2">
    <w:name w:val="Legenda2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Heading">
    <w:name w:val="Heading"/>
    <w:basedOn w:val="Normal"/>
    <w:next w:val="Subttulo"/>
    <w:pPr>
      <w:widowControl w:val="0"/>
      <w:jc w:val="center"/>
    </w:pPr>
    <w:rPr>
      <w:rFonts w:ascii="Tahoma" w:eastAsia="Tahoma" w:hAnsi="Tahoma" w:cs="Tahoma"/>
      <w:sz w:val="28"/>
      <w:szCs w:val="20"/>
    </w:rPr>
  </w:style>
  <w:style w:type="paragraph" w:styleId="Subttulo">
    <w:name w:val="Subtitle"/>
    <w:basedOn w:val="Captulo"/>
    <w:next w:val="Textbody"/>
    <w:pPr>
      <w:jc w:val="center"/>
    </w:pPr>
    <w:rPr>
      <w:i/>
      <w:iCs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rPr>
      <w:rFonts w:ascii="Tahoma" w:eastAsia="Tahoma" w:hAnsi="Tahoma" w:cs="Tahoma"/>
      <w:sz w:val="16"/>
      <w:szCs w:val="16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tulodatabela">
    <w:name w:val="Título da tabela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body"/>
    <w:pPr>
      <w:suppressAutoHyphens/>
    </w:pPr>
  </w:style>
  <w:style w:type="paragraph" w:styleId="PargrafodaLista">
    <w:name w:val="List Paragraph"/>
    <w:basedOn w:val="Normal"/>
    <w:pPr>
      <w:ind w:left="720"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styleId="NormalWeb">
    <w:name w:val="Normal (Web)"/>
    <w:basedOn w:val="Normal"/>
    <w:uiPriority w:val="99"/>
    <w:pPr>
      <w:suppressAutoHyphens w:val="0"/>
      <w:spacing w:before="100" w:after="142"/>
      <w:textAlignment w:val="auto"/>
    </w:pPr>
    <w:rPr>
      <w:rFonts w:eastAsia="Times New Roman" w:cs="Times New Roman"/>
      <w:kern w:val="0"/>
      <w:lang w:eastAsia="pt-BR" w:bidi="ar-SA"/>
    </w:rPr>
  </w:style>
  <w:style w:type="character" w:customStyle="1" w:styleId="Fontepargpadro3">
    <w:name w:val="Fonte parág. padrão3"/>
  </w:style>
  <w:style w:type="character" w:customStyle="1" w:styleId="Fontepargpadro2">
    <w:name w:val="Fonte parág. padrão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Fontepargpadro1">
    <w:name w:val="Fonte parág. padrão1"/>
  </w:style>
  <w:style w:type="character" w:styleId="Nmerodepgina">
    <w:name w:val="page number"/>
    <w:basedOn w:val="Fontepargpadro1"/>
  </w:style>
  <w:style w:type="character" w:styleId="TextodoEspaoReservado">
    <w:name w:val="Placeholder Text"/>
    <w:basedOn w:val="Fontepargpadro"/>
    <w:rPr>
      <w:color w:val="808080"/>
    </w:rPr>
  </w:style>
  <w:style w:type="table" w:styleId="Tabelacomgrade">
    <w:name w:val="Table Grid"/>
    <w:basedOn w:val="Tabelanormal"/>
    <w:uiPriority w:val="39"/>
    <w:rsid w:val="005E008C"/>
    <w:pPr>
      <w:textAlignment w:val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2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1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..\..\..\telmaaparecida\Downloads\ARQUIVOS%20BAIXADOS\ALTERAO-TERMO-COMPROMISSO%20(13).odt\ALTERA&#199;&#195;O%20DE%20EST&#193;GIO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ALTERAÇÃO DE ESTÁGIO</Template>
  <TotalTime>25</TotalTime>
  <Pages>1</Pages>
  <Words>157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CONVENIO E COMPROMISSO DE ESTÁGIO</vt:lpstr>
    </vt:vector>
  </TitlesOfParts>
  <Company>Hewlett-Packard Company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CONVENIO E COMPROMISSO DE ESTÁGIO</dc:title>
  <dc:creator>Usuário do Windows</dc:creator>
  <cp:keywords>DIREX</cp:keywords>
  <cp:lastModifiedBy>Wésio Pascoal Messias Coelho</cp:lastModifiedBy>
  <cp:revision>13</cp:revision>
  <cp:lastPrinted>2017-01-26T11:29:00Z</cp:lastPrinted>
  <dcterms:created xsi:type="dcterms:W3CDTF">2019-09-10T11:36:00Z</dcterms:created>
  <dcterms:modified xsi:type="dcterms:W3CDTF">2024-07-22T11:29:00Z</dcterms:modified>
</cp:coreProperties>
</file>